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B64FE" w14:textId="77777777" w:rsidR="00816582" w:rsidRPr="00816582" w:rsidRDefault="00816582" w:rsidP="00CD6541">
      <w:pPr>
        <w:pStyle w:val="Heading2"/>
        <w:sectPr w:rsidR="00816582" w:rsidRPr="00816582" w:rsidSect="00476160">
          <w:headerReference w:type="default" r:id="rId11"/>
          <w:footerReference w:type="default" r:id="rId12"/>
          <w:footerReference w:type="first" r:id="rId13"/>
          <w:pgSz w:w="11906" w:h="16838" w:code="9"/>
          <w:pgMar w:top="1701" w:right="2835" w:bottom="1418" w:left="1134" w:header="794" w:footer="624" w:gutter="0"/>
          <w:pgBorders w:offsetFrom="page">
            <w:top w:val="single" w:sz="2" w:space="0" w:color="FFFFFF" w:themeColor="background1"/>
            <w:left w:val="single" w:sz="2" w:space="0" w:color="FFFFFF" w:themeColor="background1"/>
            <w:bottom w:val="single" w:sz="2" w:space="0" w:color="FFFFFF" w:themeColor="background1"/>
            <w:right w:val="single" w:sz="2" w:space="0" w:color="FFFFFF" w:themeColor="background1"/>
          </w:pgBorders>
          <w:cols w:space="708"/>
          <w:titlePg/>
          <w:docGrid w:linePitch="360"/>
        </w:sectPr>
      </w:pPr>
    </w:p>
    <w:p w14:paraId="32C91B7F" w14:textId="15CE9E61" w:rsidR="00337BD1" w:rsidRPr="00337BD1" w:rsidRDefault="00337BD1" w:rsidP="00337BD1">
      <w:pPr>
        <w:pStyle w:val="Heading1"/>
      </w:pPr>
      <w:r>
        <w:t>Forklaring</w:t>
      </w:r>
    </w:p>
    <w:p w14:paraId="75728469" w14:textId="6DCE2832" w:rsidR="00337BD1" w:rsidRDefault="00337BD1" w:rsidP="00337BD1">
      <w:pPr>
        <w:pStyle w:val="BodyTex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Næste side indeholder Masterskabelonen for breve i KP.  Indholdet på denne skabelon bliver flettet på alle breve der dannes i KP, medmindre andre brevskabeloner indeholder egen sidehoved.</w:t>
      </w:r>
    </w:p>
    <w:p w14:paraId="362A79E2" w14:textId="77777777" w:rsidR="00337BD1" w:rsidRDefault="00337BD1" w:rsidP="00337BD1">
      <w:pPr>
        <w:pStyle w:val="BodyText"/>
        <w:rPr>
          <w:rFonts w:ascii="Calibri" w:hAnsi="Calibri" w:cs="Calibri"/>
          <w:sz w:val="18"/>
          <w:szCs w:val="18"/>
        </w:rPr>
      </w:pPr>
    </w:p>
    <w:p w14:paraId="68309B3F" w14:textId="7E7A5F52" w:rsidR="00337BD1" w:rsidRDefault="00337BD1" w:rsidP="00337BD1">
      <w:pPr>
        <w:pStyle w:val="BodyTex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Der </w:t>
      </w:r>
      <w:r w:rsidRPr="00337BD1">
        <w:rPr>
          <w:rFonts w:ascii="Calibri" w:hAnsi="Calibri" w:cs="Calibri"/>
          <w:sz w:val="18"/>
          <w:szCs w:val="18"/>
        </w:rPr>
        <w:t>anvendes der farvekodning til at indikere dynamiske felter.</w:t>
      </w:r>
    </w:p>
    <w:p w14:paraId="3B927955" w14:textId="77777777" w:rsidR="00337BD1" w:rsidRPr="00337BD1" w:rsidRDefault="00337BD1" w:rsidP="00337BD1">
      <w:pPr>
        <w:pStyle w:val="BodyText"/>
        <w:rPr>
          <w:rFonts w:ascii="Calibri" w:hAnsi="Calibri" w:cs="Calibri"/>
          <w:sz w:val="18"/>
          <w:szCs w:val="18"/>
        </w:rPr>
      </w:pPr>
    </w:p>
    <w:p w14:paraId="2BC09E00" w14:textId="77777777" w:rsidR="00337BD1" w:rsidRPr="00337BD1" w:rsidRDefault="00337BD1" w:rsidP="00337BD1">
      <w:pPr>
        <w:pStyle w:val="BodyText"/>
        <w:rPr>
          <w:rFonts w:ascii="Calibri" w:hAnsi="Calibri" w:cs="Calibri"/>
          <w:sz w:val="18"/>
          <w:szCs w:val="18"/>
        </w:rPr>
      </w:pPr>
      <w:r w:rsidRPr="00337BD1">
        <w:rPr>
          <w:rFonts w:ascii="Calibri" w:hAnsi="Calibri" w:cs="Calibri"/>
          <w:sz w:val="18"/>
          <w:szCs w:val="18"/>
        </w:rPr>
        <w:t>Almindelig tekst er statisk, og vil derfor være det samme hver gang et brev dannes.</w:t>
      </w:r>
    </w:p>
    <w:p w14:paraId="177A1EE0" w14:textId="654105EF" w:rsidR="00337BD1" w:rsidRPr="0050440C" w:rsidRDefault="00337BD1" w:rsidP="0050440C">
      <w:pPr>
        <w:rPr>
          <w:rFonts w:ascii="Calibri" w:hAnsi="Calibri" w:cs="Calibri"/>
          <w:sz w:val="18"/>
          <w:szCs w:val="18"/>
        </w:rPr>
      </w:pPr>
      <w:r w:rsidRPr="009E259C">
        <w:rPr>
          <w:rFonts w:ascii="Calibri" w:hAnsi="Calibri" w:cs="Calibri"/>
          <w:color w:val="00B050"/>
          <w:sz w:val="18"/>
          <w:szCs w:val="18"/>
          <w:highlight w:val="green"/>
        </w:rPr>
        <w:t>Grøn</w:t>
      </w:r>
      <w:r w:rsidRPr="00337BD1">
        <w:rPr>
          <w:color w:val="00B050"/>
        </w:rPr>
        <w:t xml:space="preserve"> </w:t>
      </w:r>
      <w:r w:rsidRPr="0050440C">
        <w:rPr>
          <w:rFonts w:ascii="Calibri" w:hAnsi="Calibri" w:cs="Calibri"/>
          <w:sz w:val="18"/>
          <w:szCs w:val="18"/>
        </w:rPr>
        <w:t>tekst er dynamisk</w:t>
      </w:r>
      <w:r w:rsidR="0074694A" w:rsidRPr="0050440C">
        <w:rPr>
          <w:rFonts w:ascii="Calibri" w:hAnsi="Calibri" w:cs="Calibri"/>
          <w:sz w:val="18"/>
          <w:szCs w:val="18"/>
        </w:rPr>
        <w:t>e</w:t>
      </w:r>
      <w:r w:rsidRPr="0050440C">
        <w:rPr>
          <w:rFonts w:ascii="Calibri" w:hAnsi="Calibri" w:cs="Calibri"/>
          <w:sz w:val="18"/>
          <w:szCs w:val="18"/>
        </w:rPr>
        <w:t xml:space="preserve"> </w:t>
      </w:r>
      <w:r w:rsidR="009E259C">
        <w:rPr>
          <w:rFonts w:ascii="Calibri" w:hAnsi="Calibri" w:cs="Calibri"/>
          <w:sz w:val="18"/>
          <w:szCs w:val="18"/>
        </w:rPr>
        <w:t>flette</w:t>
      </w:r>
      <w:r w:rsidRPr="0050440C">
        <w:rPr>
          <w:rFonts w:ascii="Calibri" w:hAnsi="Calibri" w:cs="Calibri"/>
          <w:sz w:val="18"/>
          <w:szCs w:val="18"/>
        </w:rPr>
        <w:t>felter</w:t>
      </w:r>
      <w:r w:rsidR="00954470" w:rsidRPr="0050440C">
        <w:rPr>
          <w:rFonts w:ascii="Calibri" w:hAnsi="Calibri" w:cs="Calibri"/>
          <w:sz w:val="18"/>
          <w:szCs w:val="18"/>
        </w:rPr>
        <w:t>,</w:t>
      </w:r>
      <w:r w:rsidRPr="0050440C">
        <w:rPr>
          <w:rFonts w:ascii="Calibri" w:hAnsi="Calibri" w:cs="Calibri"/>
          <w:sz w:val="18"/>
          <w:szCs w:val="18"/>
        </w:rPr>
        <w:t xml:space="preserve"> der udfyldes automatisk når brevet dannes</w:t>
      </w:r>
      <w:r w:rsidR="00954470" w:rsidRPr="0050440C">
        <w:rPr>
          <w:rFonts w:ascii="Calibri" w:hAnsi="Calibri" w:cs="Calibri"/>
          <w:sz w:val="18"/>
          <w:szCs w:val="18"/>
        </w:rPr>
        <w:t>,</w:t>
      </w:r>
      <w:r w:rsidRPr="0050440C">
        <w:rPr>
          <w:rFonts w:ascii="Calibri" w:hAnsi="Calibri" w:cs="Calibri"/>
          <w:sz w:val="18"/>
          <w:szCs w:val="18"/>
        </w:rPr>
        <w:t xml:space="preserve"> ud fra værdier i systemet.</w:t>
      </w:r>
    </w:p>
    <w:p w14:paraId="771E655F" w14:textId="1B66CA54" w:rsidR="00706252" w:rsidRDefault="00706252" w:rsidP="0050440C">
      <w:pPr>
        <w:rPr>
          <w:rFonts w:ascii="Calibri" w:hAnsi="Calibri" w:cs="Calibri"/>
          <w:sz w:val="18"/>
          <w:szCs w:val="18"/>
        </w:rPr>
      </w:pPr>
    </w:p>
    <w:p w14:paraId="1003F735" w14:textId="73EFD9FB" w:rsidR="0050440C" w:rsidRPr="0050440C" w:rsidRDefault="0050440C" w:rsidP="0050440C">
      <w:pPr>
        <w:rPr>
          <w:rFonts w:ascii="Calibri" w:hAnsi="Calibri" w:cs="Calibri"/>
          <w:b/>
          <w:bCs/>
          <w:sz w:val="18"/>
          <w:szCs w:val="18"/>
        </w:rPr>
      </w:pPr>
      <w:r w:rsidRPr="0050440C">
        <w:rPr>
          <w:rFonts w:ascii="Calibri" w:hAnsi="Calibri" w:cs="Calibri"/>
          <w:b/>
          <w:bCs/>
          <w:sz w:val="18"/>
          <w:szCs w:val="18"/>
        </w:rPr>
        <w:t>Retningslinjer for kommunespecifikke skabeloner</w:t>
      </w:r>
    </w:p>
    <w:p w14:paraId="032F5671" w14:textId="6E1DB5C3" w:rsidR="0050440C" w:rsidRPr="0050440C" w:rsidRDefault="0050440C" w:rsidP="0050440C">
      <w:pPr>
        <w:rPr>
          <w:rFonts w:ascii="Calibri" w:hAnsi="Calibri" w:cs="Calibri"/>
          <w:sz w:val="18"/>
          <w:szCs w:val="18"/>
        </w:rPr>
      </w:pPr>
      <w:r w:rsidRPr="0050440C">
        <w:rPr>
          <w:rFonts w:ascii="Calibri" w:hAnsi="Calibri" w:cs="Calibri"/>
          <w:sz w:val="18"/>
          <w:szCs w:val="18"/>
        </w:rPr>
        <w:t>Vi anbefaler at I føl</w:t>
      </w:r>
      <w:r>
        <w:rPr>
          <w:rFonts w:ascii="Calibri" w:hAnsi="Calibri" w:cs="Calibri"/>
          <w:sz w:val="18"/>
          <w:szCs w:val="18"/>
        </w:rPr>
        <w:t>g</w:t>
      </w:r>
      <w:r w:rsidRPr="0050440C">
        <w:rPr>
          <w:rFonts w:ascii="Calibri" w:hAnsi="Calibri" w:cs="Calibri"/>
          <w:sz w:val="18"/>
          <w:szCs w:val="18"/>
        </w:rPr>
        <w:t>er disse retningslinjer når I udarbejde</w:t>
      </w:r>
      <w:r>
        <w:rPr>
          <w:rFonts w:ascii="Calibri" w:hAnsi="Calibri" w:cs="Calibri"/>
          <w:sz w:val="18"/>
          <w:szCs w:val="18"/>
        </w:rPr>
        <w:t>r</w:t>
      </w:r>
      <w:r w:rsidRPr="0050440C">
        <w:rPr>
          <w:rFonts w:ascii="Calibri" w:hAnsi="Calibri" w:cs="Calibri"/>
          <w:sz w:val="18"/>
          <w:szCs w:val="18"/>
        </w:rPr>
        <w:t xml:space="preserve"> kommunespecifikke brevskabeloner.</w:t>
      </w:r>
    </w:p>
    <w:p w14:paraId="4A13EAA4" w14:textId="77777777" w:rsidR="0050440C" w:rsidRPr="0050440C" w:rsidRDefault="0050440C" w:rsidP="0050440C">
      <w:pPr>
        <w:rPr>
          <w:rFonts w:ascii="Calibri" w:hAnsi="Calibri" w:cs="Calibri"/>
          <w:sz w:val="18"/>
          <w:szCs w:val="18"/>
        </w:rPr>
      </w:pPr>
      <w:r w:rsidRPr="0050440C">
        <w:rPr>
          <w:rFonts w:ascii="Calibri" w:hAnsi="Calibri" w:cs="Calibri"/>
          <w:sz w:val="18"/>
          <w:szCs w:val="18"/>
        </w:rPr>
        <w:t>I kan frit rette i almindelig tekst, dvs. slette, tilføje eller omskrive til jeres behov.</w:t>
      </w:r>
    </w:p>
    <w:p w14:paraId="03C986D8" w14:textId="19EF4F9B" w:rsidR="0050440C" w:rsidRPr="0050440C" w:rsidRDefault="0050440C" w:rsidP="0050440C">
      <w:pPr>
        <w:rPr>
          <w:rFonts w:ascii="Calibri" w:hAnsi="Calibri" w:cs="Calibri"/>
          <w:sz w:val="18"/>
          <w:szCs w:val="18"/>
        </w:rPr>
      </w:pPr>
      <w:r w:rsidRPr="0050440C">
        <w:rPr>
          <w:rFonts w:ascii="Calibri" w:hAnsi="Calibri" w:cs="Calibri"/>
          <w:sz w:val="18"/>
          <w:szCs w:val="18"/>
        </w:rPr>
        <w:t xml:space="preserve">Vi anbefaler ikke at </w:t>
      </w:r>
      <w:r w:rsidR="00AB343B">
        <w:rPr>
          <w:rFonts w:ascii="Calibri" w:hAnsi="Calibri" w:cs="Calibri"/>
          <w:sz w:val="18"/>
          <w:szCs w:val="18"/>
        </w:rPr>
        <w:t>I</w:t>
      </w:r>
      <w:r w:rsidRPr="0050440C">
        <w:rPr>
          <w:rFonts w:ascii="Calibri" w:hAnsi="Calibri" w:cs="Calibri"/>
          <w:sz w:val="18"/>
          <w:szCs w:val="18"/>
        </w:rPr>
        <w:t xml:space="preserve"> sletter eller tilføjer manuelle flettefelter.</w:t>
      </w:r>
    </w:p>
    <w:p w14:paraId="6546BC7F" w14:textId="48840658" w:rsidR="0050440C" w:rsidRPr="0050440C" w:rsidRDefault="0050440C" w:rsidP="0050440C">
      <w:pPr>
        <w:rPr>
          <w:rFonts w:ascii="Calibri" w:hAnsi="Calibri" w:cs="Calibri"/>
          <w:sz w:val="18"/>
          <w:szCs w:val="18"/>
        </w:rPr>
      </w:pPr>
      <w:r w:rsidRPr="0050440C">
        <w:rPr>
          <w:rFonts w:ascii="Calibri" w:hAnsi="Calibri" w:cs="Calibri"/>
          <w:sz w:val="18"/>
          <w:szCs w:val="18"/>
        </w:rPr>
        <w:t xml:space="preserve">Vi anbefaler ikke at </w:t>
      </w:r>
      <w:r w:rsidR="00AB343B">
        <w:rPr>
          <w:rFonts w:ascii="Calibri" w:hAnsi="Calibri" w:cs="Calibri"/>
          <w:sz w:val="18"/>
          <w:szCs w:val="18"/>
        </w:rPr>
        <w:t>I</w:t>
      </w:r>
      <w:r w:rsidRPr="0050440C">
        <w:rPr>
          <w:rFonts w:ascii="Calibri" w:hAnsi="Calibri" w:cs="Calibri"/>
          <w:sz w:val="18"/>
          <w:szCs w:val="18"/>
        </w:rPr>
        <w:t xml:space="preserve"> sletter eller tilføjer dynamiske flettefelter.</w:t>
      </w:r>
    </w:p>
    <w:p w14:paraId="521BB9BC" w14:textId="0CB15238" w:rsidR="00337BD1" w:rsidRPr="0050440C" w:rsidRDefault="00337BD1" w:rsidP="0050440C">
      <w:pPr>
        <w:rPr>
          <w:rFonts w:ascii="Calibri" w:hAnsi="Calibri" w:cs="Calibri"/>
          <w:sz w:val="18"/>
          <w:szCs w:val="18"/>
        </w:rPr>
      </w:pPr>
    </w:p>
    <w:p w14:paraId="09ABD78F" w14:textId="207938AE" w:rsidR="00337BD1" w:rsidRPr="0050440C" w:rsidRDefault="00337BD1" w:rsidP="0050440C">
      <w:pPr>
        <w:rPr>
          <w:rFonts w:ascii="Calibri" w:hAnsi="Calibri" w:cs="Calibri"/>
          <w:sz w:val="18"/>
          <w:szCs w:val="18"/>
        </w:rPr>
      </w:pPr>
      <w:r w:rsidRPr="0050440C">
        <w:rPr>
          <w:rFonts w:ascii="Calibri" w:hAnsi="Calibri" w:cs="Calibri"/>
          <w:sz w:val="18"/>
          <w:szCs w:val="18"/>
        </w:rPr>
        <w:br w:type="page"/>
      </w:r>
    </w:p>
    <w:p w14:paraId="658039BC" w14:textId="77777777" w:rsidR="00337BD1" w:rsidRPr="00337BD1" w:rsidRDefault="00337BD1" w:rsidP="00337BD1"/>
    <w:sectPr w:rsidR="00337BD1" w:rsidRPr="00337BD1" w:rsidSect="005F66A4">
      <w:headerReference w:type="first" r:id="rId14"/>
      <w:type w:val="continuous"/>
      <w:pgSz w:w="11906" w:h="16838" w:code="9"/>
      <w:pgMar w:top="1701" w:right="2835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6C6DA" w14:textId="77777777" w:rsidR="007365D1" w:rsidRDefault="007365D1">
      <w:pPr>
        <w:spacing w:line="240" w:lineRule="auto"/>
      </w:pPr>
      <w:r>
        <w:separator/>
      </w:r>
    </w:p>
  </w:endnote>
  <w:endnote w:type="continuationSeparator" w:id="0">
    <w:p w14:paraId="667409BC" w14:textId="77777777" w:rsidR="007365D1" w:rsidRDefault="00736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30B85C1-D8FE-478E-AB93-394EAB8F32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A597C66-50DE-4A63-B3C1-38C9739059B8}"/>
    <w:embedBold r:id="rId3" w:fontKey="{96B9C22D-D835-4E1D-9F00-C94BB1FFF7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C58B2FE-A6E5-4992-940A-C4453B640850}"/>
    <w:embedBold r:id="rId5" w:fontKey="{A167E231-E68E-4BCA-87E6-4EB85A38D3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706145"/>
      <w:docPartObj>
        <w:docPartGallery w:val="Page Numbers (Bottom of Page)"/>
        <w:docPartUnique/>
      </w:docPartObj>
    </w:sdtPr>
    <w:sdtEndPr/>
    <w:sdtContent>
      <w:sdt>
        <w:sdtPr>
          <w:id w:val="-1615749532"/>
          <w:docPartObj>
            <w:docPartGallery w:val="Page Numbers (Top of Page)"/>
            <w:docPartUnique/>
          </w:docPartObj>
        </w:sdtPr>
        <w:sdtEndPr/>
        <w:sdtContent>
          <w:p w14:paraId="7CCC6DBA" w14:textId="77777777" w:rsidR="001950F0" w:rsidRDefault="001950F0" w:rsidP="00026B59">
            <w:pPr>
              <w:pStyle w:val="Footer"/>
            </w:pPr>
          </w:p>
          <w:p w14:paraId="499A8164" w14:textId="77777777" w:rsidR="001950F0" w:rsidRDefault="00BF2E1B" w:rsidP="00026B59">
            <w:pPr>
              <w:pStyle w:val="Footer"/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DD1CEA9" wp14:editId="74F218A9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54610</wp:posOffset>
                      </wp:positionV>
                      <wp:extent cx="2781300" cy="266700"/>
                      <wp:effectExtent l="0" t="0" r="0" b="0"/>
                      <wp:wrapNone/>
                      <wp:docPr id="10" name="Tekstfel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3F3E2A" w14:textId="77777777" w:rsidR="00F95617" w:rsidRDefault="00BF2E1B" w:rsidP="00816582">
                                  <w:pPr>
                                    <w:pStyle w:val="Footer"/>
                                    <w:jc w:val="right"/>
                                  </w:pPr>
                                  <w:r>
                                    <w:t xml:space="preserve">Side </w:t>
                                  </w:r>
                                  <w:r>
                                    <w:rPr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instrText>PAGE</w:instrText>
                                  </w:r>
                                  <w:r>
                                    <w:rPr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t>1</w:t>
                                  </w:r>
                                  <w:r>
                                    <w:rPr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t xml:space="preserve"> af </w:t>
                                  </w:r>
                                  <w:r>
                                    <w:rPr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instrText>NUMPAGES</w:instrText>
                                  </w:r>
                                  <w:r>
                                    <w:rPr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t>1</w:t>
                                  </w:r>
                                  <w:r>
                                    <w:rPr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  <w:p w14:paraId="26409A64" w14:textId="77777777" w:rsidR="00F95617" w:rsidRDefault="00F95617" w:rsidP="00026B59"/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DD1CE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0" o:spid="_x0000_s1031" type="#_x0000_t202" style="position:absolute;margin-left:303.3pt;margin-top:4.3pt;width:219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" fillcolor="white [3201]" stroked="f" strokeweight=".5pt">
                      <v:textbox>
                        <w:txbxContent>
                          <w:p w14:paraId="453F3E2A" w14:textId="77777777" w:rsidR="00F95617" w:rsidRDefault="00BF2E1B" w:rsidP="00816582">
                            <w:pPr>
                              <w:pStyle w:val="Footer"/>
                              <w:jc w:val="right"/>
                            </w:pPr>
                            <w:r>
                              <w:t xml:space="preserve">Side </w:t>
                            </w: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>
                              <w:instrText>PAGE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  <w:r>
                              <w:t xml:space="preserve"> af </w:t>
                            </w: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>
                              <w:instrText>NUMPAGES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  <w:p w14:paraId="26409A64" w14:textId="77777777" w:rsidR="00F95617" w:rsidRDefault="00F95617" w:rsidP="00026B59"/>
                        </w:txbxContent>
                      </v:textbox>
                    </v:shape>
                  </w:pict>
                </mc:Fallback>
              </mc:AlternateContent>
            </w:r>
          </w:p>
        </w:sdtContent>
      </w:sdt>
    </w:sdtContent>
  </w:sdt>
  <w:p w14:paraId="4762A6E1" w14:textId="77777777" w:rsidR="001C6DB5" w:rsidRPr="001950F0" w:rsidRDefault="001C6DB5" w:rsidP="00026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85D8C" w14:textId="77777777" w:rsidR="00FD6DC4" w:rsidRDefault="00BF2E1B" w:rsidP="00026B59">
    <w:pPr>
      <w:pStyle w:val="Foot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E44CD1" wp14:editId="6A63CE5B">
              <wp:simplePos x="0" y="0"/>
              <wp:positionH relativeFrom="column">
                <wp:posOffset>3918585</wp:posOffset>
              </wp:positionH>
              <wp:positionV relativeFrom="paragraph">
                <wp:posOffset>-53340</wp:posOffset>
              </wp:positionV>
              <wp:extent cx="2781300" cy="266700"/>
              <wp:effectExtent l="0" t="0" r="0" b="0"/>
              <wp:wrapNone/>
              <wp:docPr id="2" name="Tekstfel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6C810C" w14:textId="77777777" w:rsidR="000066E1" w:rsidRPr="00703B4F" w:rsidRDefault="00BF2E1B" w:rsidP="00816582">
                          <w:pPr>
                            <w:pStyle w:val="Footer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703B4F">
                            <w:rPr>
                              <w:sz w:val="16"/>
                              <w:szCs w:val="16"/>
                            </w:rPr>
                            <w:t xml:space="preserve">Side </w:t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instrText>PAGE</w:instrText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t xml:space="preserve"> af </w:t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703B4F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19F7723" w14:textId="77777777" w:rsidR="000066E1" w:rsidRDefault="000066E1" w:rsidP="00026B59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DE44CD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08.55pt;margin-top:-4.2pt;width:219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" fillcolor="white [3201]" stroked="f" strokeweight=".5pt">
              <v:textbox>
                <w:txbxContent>
                  <w:p w14:paraId="346C810C" w14:textId="77777777" w:rsidR="000066E1" w:rsidRPr="00703B4F" w:rsidRDefault="00BF2E1B" w:rsidP="00816582">
                    <w:pPr>
                      <w:pStyle w:val="Footer"/>
                      <w:jc w:val="right"/>
                      <w:rPr>
                        <w:sz w:val="16"/>
                        <w:szCs w:val="16"/>
                      </w:rPr>
                    </w:pPr>
                    <w:r w:rsidRPr="00703B4F">
                      <w:rPr>
                        <w:sz w:val="16"/>
                        <w:szCs w:val="16"/>
                      </w:rPr>
                      <w:t xml:space="preserve">Side </w:t>
                    </w:r>
                    <w:r w:rsidRPr="00703B4F">
                      <w:rPr>
                        <w:sz w:val="16"/>
                        <w:szCs w:val="16"/>
                      </w:rPr>
                      <w:fldChar w:fldCharType="begin"/>
                    </w:r>
                    <w:r w:rsidRPr="00703B4F">
                      <w:rPr>
                        <w:sz w:val="16"/>
                        <w:szCs w:val="16"/>
                      </w:rPr>
                      <w:instrText>PAGE</w:instrText>
                    </w:r>
                    <w:r w:rsidRPr="00703B4F">
                      <w:rPr>
                        <w:sz w:val="16"/>
                        <w:szCs w:val="16"/>
                      </w:rPr>
                      <w:fldChar w:fldCharType="separate"/>
                    </w:r>
                    <w:r w:rsidRPr="00703B4F">
                      <w:rPr>
                        <w:sz w:val="16"/>
                        <w:szCs w:val="16"/>
                      </w:rPr>
                      <w:t>1</w:t>
                    </w:r>
                    <w:r w:rsidRPr="00703B4F">
                      <w:rPr>
                        <w:sz w:val="16"/>
                        <w:szCs w:val="16"/>
                      </w:rPr>
                      <w:fldChar w:fldCharType="end"/>
                    </w:r>
                    <w:r w:rsidRPr="00703B4F">
                      <w:rPr>
                        <w:sz w:val="16"/>
                        <w:szCs w:val="16"/>
                      </w:rPr>
                      <w:t xml:space="preserve"> af </w:t>
                    </w:r>
                    <w:r w:rsidRPr="00703B4F">
                      <w:rPr>
                        <w:sz w:val="16"/>
                        <w:szCs w:val="16"/>
                      </w:rPr>
                      <w:fldChar w:fldCharType="begin"/>
                    </w:r>
                    <w:r w:rsidRPr="00703B4F">
                      <w:rPr>
                        <w:sz w:val="16"/>
                        <w:szCs w:val="16"/>
                      </w:rPr>
                      <w:instrText>NUMPAGES</w:instrText>
                    </w:r>
                    <w:r w:rsidRPr="00703B4F">
                      <w:rPr>
                        <w:sz w:val="16"/>
                        <w:szCs w:val="16"/>
                      </w:rPr>
                      <w:fldChar w:fldCharType="separate"/>
                    </w:r>
                    <w:r w:rsidRPr="00703B4F">
                      <w:rPr>
                        <w:sz w:val="16"/>
                        <w:szCs w:val="16"/>
                      </w:rPr>
                      <w:t>1</w:t>
                    </w:r>
                    <w:r w:rsidRPr="00703B4F"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14:paraId="419F7723" w14:textId="77777777" w:rsidR="000066E1" w:rsidRDefault="000066E1" w:rsidP="00026B59"/>
                </w:txbxContent>
              </v:textbox>
            </v:shape>
          </w:pict>
        </mc:Fallback>
      </mc:AlternateContent>
    </w:r>
    <w:r w:rsidR="00056BCD" w:rsidRPr="00056BCD">
      <w:rPr>
        <w:rFonts w:ascii="Times New Roman" w:hAnsi="Times New Roman" w:cs="Times New Roman"/>
        <w:szCs w:val="24"/>
        <w:lang w:eastAsia="da-DK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F4AA9" w14:textId="77777777" w:rsidR="007365D1" w:rsidRDefault="007365D1">
      <w:pPr>
        <w:spacing w:line="240" w:lineRule="auto"/>
      </w:pPr>
      <w:r>
        <w:separator/>
      </w:r>
    </w:p>
  </w:footnote>
  <w:footnote w:type="continuationSeparator" w:id="0">
    <w:p w14:paraId="32FCD8C5" w14:textId="77777777" w:rsidR="007365D1" w:rsidRDefault="007365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0ECD3" w14:textId="77777777" w:rsidR="00337BD1" w:rsidRPr="004D1BDC" w:rsidRDefault="00337BD1" w:rsidP="00337BD1">
    <w:pPr>
      <w:pStyle w:val="Header"/>
      <w:tabs>
        <w:tab w:val="clear" w:pos="4680"/>
        <w:tab w:val="clear" w:pos="9360"/>
        <w:tab w:val="left" w:pos="46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D072C5E" wp14:editId="673DD715">
              <wp:simplePos x="0" y="0"/>
              <wp:positionH relativeFrom="column">
                <wp:posOffset>4448810</wp:posOffset>
              </wp:positionH>
              <wp:positionV relativeFrom="paragraph">
                <wp:posOffset>-224790</wp:posOffset>
              </wp:positionV>
              <wp:extent cx="2138400" cy="687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8400" cy="687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686515" w14:textId="77777777" w:rsidR="00337BD1" w:rsidRDefault="005A02A2" w:rsidP="00337BD1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MERGEFIELD  Image:logoKommune  \* MERGEFORMAT </w:instrText>
                          </w:r>
                          <w:r>
                            <w:fldChar w:fldCharType="separate"/>
                          </w:r>
                          <w:r w:rsidR="00337BD1">
                            <w:rPr>
                              <w:color w:val="00B050"/>
                              <w:highlight w:val="green"/>
                            </w:rPr>
                            <w:t>Kommunelogo</w:t>
                          </w:r>
                          <w:r>
                            <w:rPr>
                              <w:color w:val="00B050"/>
                              <w:highlight w:val="gree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72C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0.3pt;margin-top:-17.7pt;width:168.4pt;height:5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" fillcolor="white [3201]" stroked="f" strokeweight=".5pt">
              <v:textbox>
                <w:txbxContent>
                  <w:p w14:paraId="6D686515" w14:textId="77777777" w:rsidR="00337BD1" w:rsidRDefault="00337BD1" w:rsidP="00337BD1"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 MERGEFIELD  Image:logoKommune  \* MERGEFORMAT </w:instrText>
                    </w:r>
                    <w:r>
                      <w:fldChar w:fldCharType="separate"/>
                    </w:r>
                    <w:r>
                      <w:rPr>
                        <w:color w:val="00B050"/>
                        <w:highlight w:val="green"/>
                      </w:rPr>
                      <w:t>Kommunelogo</w:t>
                    </w:r>
                    <w:r>
                      <w:rPr>
                        <w:color w:val="00B050"/>
                        <w:highlight w:val="gree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FA2C7A" w14:textId="77777777" w:rsidR="00337BD1" w:rsidRPr="00F036AF" w:rsidRDefault="00337BD1" w:rsidP="00337BD1">
    <w:pPr>
      <w:pStyle w:val="Title"/>
      <w:ind w:left="0"/>
    </w:pPr>
  </w:p>
  <w:p w14:paraId="16890549" w14:textId="77777777" w:rsidR="00337BD1" w:rsidRDefault="00337BD1" w:rsidP="00337BD1">
    <w:pPr>
      <w:pStyle w:val="Header"/>
    </w:pPr>
    <w:r w:rsidRPr="00CC1CD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4A711EAA" wp14:editId="70B23805">
              <wp:simplePos x="0" y="0"/>
              <wp:positionH relativeFrom="column">
                <wp:posOffset>4813935</wp:posOffset>
              </wp:positionH>
              <wp:positionV relativeFrom="paragraph">
                <wp:posOffset>3451860</wp:posOffset>
              </wp:positionV>
              <wp:extent cx="1782445" cy="2807970"/>
              <wp:effectExtent l="0" t="0" r="0" b="0"/>
              <wp:wrapNone/>
              <wp:docPr id="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2445" cy="280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FAC260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afdelingsnavn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Afdelingsnavn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26FFBE82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afdelingsadresse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Afdelingsadresse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3C3C4EB4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</w:p>
                        <w:p w14:paraId="70A4222F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</w:instrText>
                          </w:r>
                          <w:r w:rsidRPr="0058038C">
                            <w:rPr>
                              <w:rFonts w:cs="Arial"/>
                              <w:sz w:val="20"/>
                            </w:rPr>
                            <w:instrText>kommunens_telefonnummer</w:instrText>
                          </w:r>
                          <w:r>
                            <w:rPr>
                              <w:rFonts w:cs="Arial"/>
                              <w:sz w:val="20"/>
                            </w:rPr>
                            <w:instrText xml:space="preserve"> </w:instrText>
                          </w:r>
                          <w:r w:rsidRPr="00EC3564">
                            <w:rPr>
                              <w:sz w:val="20"/>
                            </w:rPr>
                            <w:instrText xml:space="preserve">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Tlf.nummer Kommune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63C05A43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afdelings_telefonnummer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NTlf.nummer Afdeling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65539979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</w:p>
                        <w:p w14:paraId="5333AEB1" w14:textId="77777777" w:rsidR="00337BD1" w:rsidRPr="00EC3564" w:rsidRDefault="00337BD1" w:rsidP="00337BD1">
                          <w:pPr>
                            <w:pStyle w:val="Kolofon"/>
                            <w:rPr>
                              <w:noProof/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afdelings_aabningstider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Afdeling Åbningstider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00C1A02F" w14:textId="77777777" w:rsidR="00337BD1" w:rsidRPr="00EC3564" w:rsidRDefault="00337BD1" w:rsidP="00337BD1">
                          <w:pPr>
                            <w:pStyle w:val="Kolofon"/>
                            <w:rPr>
                              <w:noProof/>
                              <w:sz w:val="20"/>
                            </w:rPr>
                          </w:pPr>
                        </w:p>
                        <w:p w14:paraId="1F2AE36C" w14:textId="77777777" w:rsidR="00337BD1" w:rsidRPr="00F521D7" w:rsidRDefault="00337BD1" w:rsidP="00337BD1">
                          <w:pPr>
                            <w:pStyle w:val="Kolofon"/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ean_nummer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EAN nummer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711EAA" id="Tekstfelt 2" o:spid="_x0000_s1027" type="#_x0000_t202" style="position:absolute;margin-left:379.05pt;margin-top:271.8pt;width:140.35pt;height:22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" filled="f" stroked="f">
              <v:textbox>
                <w:txbxContent>
                  <w:p w14:paraId="58FAC260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afdelingsnavn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Afdelingsnavn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26FFBE82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afdelingsadresse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Afdelingsadresse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3C3C4EB4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</w:p>
                  <w:p w14:paraId="70A4222F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</w:instrText>
                    </w:r>
                    <w:r w:rsidRPr="0058038C">
                      <w:rPr>
                        <w:rFonts w:cs="Arial"/>
                        <w:sz w:val="20"/>
                      </w:rPr>
                      <w:instrText>kommunens_telefonnummer</w:instrText>
                    </w:r>
                    <w:r>
                      <w:rPr>
                        <w:rFonts w:cs="Arial"/>
                        <w:sz w:val="20"/>
                      </w:rPr>
                      <w:instrText xml:space="preserve"> </w:instrText>
                    </w:r>
                    <w:r w:rsidRPr="00EC3564">
                      <w:rPr>
                        <w:sz w:val="20"/>
                      </w:rPr>
                      <w:instrText xml:space="preserve">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proofErr w:type="spellStart"/>
                    <w:r>
                      <w:rPr>
                        <w:color w:val="00B050"/>
                        <w:sz w:val="20"/>
                        <w:highlight w:val="green"/>
                      </w:rPr>
                      <w:t>Tlf.nummer</w:t>
                    </w:r>
                    <w:proofErr w:type="spellEnd"/>
                    <w:r>
                      <w:rPr>
                        <w:color w:val="00B050"/>
                        <w:sz w:val="20"/>
                        <w:highlight w:val="green"/>
                      </w:rPr>
                      <w:t xml:space="preserve"> Kommune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63C05A43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afdelings_telefonnummer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proofErr w:type="spellStart"/>
                    <w:r>
                      <w:rPr>
                        <w:color w:val="00B050"/>
                        <w:sz w:val="20"/>
                        <w:highlight w:val="green"/>
                      </w:rPr>
                      <w:t>NTlf.nummer</w:t>
                    </w:r>
                    <w:proofErr w:type="spellEnd"/>
                    <w:r>
                      <w:rPr>
                        <w:color w:val="00B050"/>
                        <w:sz w:val="20"/>
                        <w:highlight w:val="green"/>
                      </w:rPr>
                      <w:t xml:space="preserve"> Afdeling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65539979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</w:p>
                  <w:p w14:paraId="5333AEB1" w14:textId="77777777" w:rsidR="00337BD1" w:rsidRPr="00EC3564" w:rsidRDefault="00337BD1" w:rsidP="00337BD1">
                    <w:pPr>
                      <w:pStyle w:val="Kolofon"/>
                      <w:rPr>
                        <w:noProof/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afdelings_aabningstider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Afdeling Åbningstider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00C1A02F" w14:textId="77777777" w:rsidR="00337BD1" w:rsidRPr="00EC3564" w:rsidRDefault="00337BD1" w:rsidP="00337BD1">
                    <w:pPr>
                      <w:pStyle w:val="Kolofon"/>
                      <w:rPr>
                        <w:noProof/>
                        <w:sz w:val="20"/>
                      </w:rPr>
                    </w:pPr>
                  </w:p>
                  <w:p w14:paraId="1F2AE36C" w14:textId="77777777" w:rsidR="00337BD1" w:rsidRPr="00F521D7" w:rsidRDefault="00337BD1" w:rsidP="00337BD1">
                    <w:pPr>
                      <w:pStyle w:val="Kolofon"/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ean_nummer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proofErr w:type="gramStart"/>
                    <w:r>
                      <w:rPr>
                        <w:color w:val="00B050"/>
                        <w:sz w:val="20"/>
                        <w:highlight w:val="green"/>
                      </w:rPr>
                      <w:t>EAN nummer</w:t>
                    </w:r>
                    <w:proofErr w:type="gramEnd"/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  <w:r w:rsidRPr="00D25CF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01C16F9" wp14:editId="50AA0B5F">
              <wp:simplePos x="0" y="0"/>
              <wp:positionH relativeFrom="column">
                <wp:posOffset>5174615</wp:posOffset>
              </wp:positionH>
              <wp:positionV relativeFrom="margin">
                <wp:posOffset>-2297430</wp:posOffset>
              </wp:positionV>
              <wp:extent cx="1414780" cy="942975"/>
              <wp:effectExtent l="0" t="0" r="0" b="0"/>
              <wp:wrapNone/>
              <wp:docPr id="15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780" cy="942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63707D" w14:textId="73A495F8" w:rsidR="00337BD1" w:rsidRDefault="00337BD1" w:rsidP="00337BD1">
                          <w:pPr>
                            <w:pStyle w:val="Kolofon"/>
                          </w:pPr>
                          <w:r>
                            <w:fldChar w:fldCharType="begin"/>
                          </w:r>
                          <w:r>
                            <w:instrText xml:space="preserve"> TIME \@ "d. MMMM yyyy" </w:instrText>
                          </w:r>
                          <w:r>
                            <w:fldChar w:fldCharType="separate"/>
                          </w:r>
                          <w:r w:rsidR="00AB343B">
                            <w:rPr>
                              <w:noProof/>
                            </w:rPr>
                            <w:t>22. september 2021</w:t>
                          </w:r>
                          <w:r>
                            <w:fldChar w:fldCharType="end"/>
                          </w:r>
                        </w:p>
                        <w:p w14:paraId="40DF50FA" w14:textId="77777777" w:rsidR="00337BD1" w:rsidRDefault="00337BD1" w:rsidP="00337BD1">
                          <w:pPr>
                            <w:pStyle w:val="Kolofon"/>
                          </w:pPr>
                          <w:r>
                            <w:t xml:space="preserve">CPR-nr.: </w:t>
                          </w:r>
                          <w:proofErr w:type="spellStart"/>
                          <w:r>
                            <w:t>xxxxxx-xxxx</w:t>
                          </w:r>
                          <w:proofErr w:type="spellEnd"/>
                        </w:p>
                        <w:p w14:paraId="523255A5" w14:textId="77777777" w:rsidR="00337BD1" w:rsidRDefault="00337BD1" w:rsidP="00337BD1">
                          <w:pPr>
                            <w:pStyle w:val="Kolofon"/>
                          </w:pPr>
                          <w:r>
                            <w:t xml:space="preserve">DOK- </w:t>
                          </w:r>
                          <w:proofErr w:type="spellStart"/>
                          <w:r>
                            <w:t>xxxxxxxxxx</w:t>
                          </w:r>
                          <w:proofErr w:type="spellEnd"/>
                        </w:p>
                        <w:p w14:paraId="700C7813" w14:textId="77777777" w:rsidR="00337BD1" w:rsidRDefault="00337BD1" w:rsidP="00337BD1">
                          <w:pPr>
                            <w:pStyle w:val="Kolofon"/>
                          </w:pPr>
                        </w:p>
                        <w:p w14:paraId="296768A4" w14:textId="77777777" w:rsidR="00337BD1" w:rsidRPr="00EE63F9" w:rsidRDefault="00337BD1" w:rsidP="00337BD1">
                          <w:pPr>
                            <w:pStyle w:val="Kolofon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1C16F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07.45pt;margin-top:-180.9pt;width:111.4pt;height:7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" filled="f" stroked="f">
              <v:textbox>
                <w:txbxContent>
                  <w:p w14:paraId="4B63707D" w14:textId="73A495F8" w:rsidR="00337BD1" w:rsidRDefault="00337BD1" w:rsidP="00337BD1">
                    <w:pPr>
                      <w:pStyle w:val="Kolofon"/>
                    </w:pPr>
                    <w:r>
                      <w:fldChar w:fldCharType="begin"/>
                    </w:r>
                    <w:r>
                      <w:instrText xml:space="preserve"> TIME \@ "d. MMMM yyyy" </w:instrText>
                    </w:r>
                    <w:r>
                      <w:fldChar w:fldCharType="separate"/>
                    </w:r>
                    <w:r w:rsidR="00AB343B">
                      <w:rPr>
                        <w:noProof/>
                      </w:rPr>
                      <w:t>22. september 2021</w:t>
                    </w:r>
                    <w:r>
                      <w:fldChar w:fldCharType="end"/>
                    </w:r>
                  </w:p>
                  <w:p w14:paraId="40DF50FA" w14:textId="77777777" w:rsidR="00337BD1" w:rsidRDefault="00337BD1" w:rsidP="00337BD1">
                    <w:pPr>
                      <w:pStyle w:val="Kolofon"/>
                    </w:pPr>
                    <w:r>
                      <w:t xml:space="preserve">CPR-nr.: </w:t>
                    </w:r>
                    <w:proofErr w:type="spellStart"/>
                    <w:r>
                      <w:t>xxxxxx-xxxx</w:t>
                    </w:r>
                    <w:proofErr w:type="spellEnd"/>
                  </w:p>
                  <w:p w14:paraId="523255A5" w14:textId="77777777" w:rsidR="00337BD1" w:rsidRDefault="00337BD1" w:rsidP="00337BD1">
                    <w:pPr>
                      <w:pStyle w:val="Kolofon"/>
                    </w:pPr>
                    <w:r>
                      <w:t xml:space="preserve">DOK- </w:t>
                    </w:r>
                    <w:proofErr w:type="spellStart"/>
                    <w:r>
                      <w:t>xxxxxxxxxx</w:t>
                    </w:r>
                    <w:proofErr w:type="spellEnd"/>
                  </w:p>
                  <w:p w14:paraId="700C7813" w14:textId="77777777" w:rsidR="00337BD1" w:rsidRDefault="00337BD1" w:rsidP="00337BD1">
                    <w:pPr>
                      <w:pStyle w:val="Kolofon"/>
                    </w:pPr>
                  </w:p>
                  <w:p w14:paraId="296768A4" w14:textId="77777777" w:rsidR="00337BD1" w:rsidRPr="00EE63F9" w:rsidRDefault="00337BD1" w:rsidP="00337BD1">
                    <w:pPr>
                      <w:pStyle w:val="Kolofon"/>
                    </w:pPr>
                  </w:p>
                </w:txbxContent>
              </v:textbox>
              <w10:wrap anchory="margin"/>
            </v:shape>
          </w:pict>
        </mc:Fallback>
      </mc:AlternateContent>
    </w:r>
  </w:p>
  <w:p w14:paraId="219C8781" w14:textId="77777777" w:rsidR="00337BD1" w:rsidRPr="00F00B3A" w:rsidRDefault="00337BD1" w:rsidP="00337BD1">
    <w:pPr>
      <w:pStyle w:val="Header"/>
    </w:pPr>
    <w:r w:rsidRPr="00D25CF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6832F34" wp14:editId="11B6B124">
              <wp:simplePos x="0" y="0"/>
              <wp:positionH relativeFrom="margin">
                <wp:posOffset>4537710</wp:posOffset>
              </wp:positionH>
              <wp:positionV relativeFrom="margin">
                <wp:posOffset>129540</wp:posOffset>
              </wp:positionV>
              <wp:extent cx="2141855" cy="3209925"/>
              <wp:effectExtent l="0" t="0" r="0" b="0"/>
              <wp:wrapNone/>
              <wp:docPr id="3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855" cy="3209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26193E" w14:textId="77777777" w:rsidR="00337BD1" w:rsidRPr="00EC3564" w:rsidRDefault="00337BD1" w:rsidP="00337BD1">
                          <w:pPr>
                            <w:pStyle w:val="Kolofon"/>
                            <w:rPr>
                              <w:noProof/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t xml:space="preserve">Dato: </w:t>
                          </w: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current_date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Dags-dato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73A34C2B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primaerpart_navn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Navn-Primærpart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5AADF625" w14:textId="77777777" w:rsidR="00337BD1" w:rsidRPr="00EC3564" w:rsidRDefault="00337BD1" w:rsidP="00337BD1">
                          <w:pPr>
                            <w:pStyle w:val="Kolofon"/>
                            <w:rPr>
                              <w:noProof/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t xml:space="preserve">CPR. nr.: </w:t>
                          </w: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</w:instrTex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instrText>primaerpart_personnummer</w:instrText>
                          </w:r>
                          <w:r w:rsidRPr="00EC3564">
                            <w:rPr>
                              <w:sz w:val="20"/>
                            </w:rPr>
                            <w:instrText xml:space="preserve">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 xml:space="preserve">CPR-Primærpart 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5EC8D244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noProof/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instrText xml:space="preserve"> MERGEFIELD  sag_id  \* MERGEFORMAT </w:instrTex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Sag-id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593758F6" w14:textId="77777777" w:rsidR="00337BD1" w:rsidRPr="00EC3564" w:rsidRDefault="00337BD1" w:rsidP="00337BD1">
                          <w:pPr>
                            <w:pStyle w:val="Kolofon"/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t xml:space="preserve">Dokument ID: </w:t>
                          </w: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DocumentId:ID-Dokument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Dokument-id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  <w:p w14:paraId="3B5CC28A" w14:textId="77777777" w:rsidR="00337BD1" w:rsidRPr="00EE63F9" w:rsidRDefault="00337BD1" w:rsidP="00337BD1">
                          <w:pPr>
                            <w:pStyle w:val="Kolofon"/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 sagsbehandler</w:instrText>
                          </w:r>
                          <w:r>
                            <w:rPr>
                              <w:sz w:val="20"/>
                            </w:rPr>
                            <w:instrText>s</w:instrText>
                          </w:r>
                          <w:r w:rsidRPr="00EC3564">
                            <w:rPr>
                              <w:sz w:val="20"/>
                            </w:rPr>
                            <w:instrText xml:space="preserve">navn  \* MERGEFORMAT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Navn-Sagsbehandler</w:t>
                          </w:r>
                          <w:r w:rsidRPr="00EC3564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832F34" id="_x0000_s1029" type="#_x0000_t202" style="position:absolute;margin-left:357.3pt;margin-top:10.2pt;width:168.65pt;height:25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" filled="f" stroked="f">
              <v:textbox>
                <w:txbxContent>
                  <w:p w14:paraId="7F26193E" w14:textId="77777777" w:rsidR="00337BD1" w:rsidRPr="00EC3564" w:rsidRDefault="00337BD1" w:rsidP="00337BD1">
                    <w:pPr>
                      <w:pStyle w:val="Kolofon"/>
                      <w:rPr>
                        <w:noProof/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t xml:space="preserve">Dato: </w:t>
                    </w: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current_date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Dags-dato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73A34C2B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primaerpart_navn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Navn-Primærpart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5AADF625" w14:textId="77777777" w:rsidR="00337BD1" w:rsidRPr="00EC3564" w:rsidRDefault="00337BD1" w:rsidP="00337BD1">
                    <w:pPr>
                      <w:pStyle w:val="Kolofon"/>
                      <w:rPr>
                        <w:noProof/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t xml:space="preserve">CPR. nr.: </w:t>
                    </w: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</w:instrText>
                    </w:r>
                    <w:r w:rsidRPr="00EC3564">
                      <w:rPr>
                        <w:noProof/>
                        <w:sz w:val="20"/>
                      </w:rPr>
                      <w:instrText>primaerpart_personnummer</w:instrText>
                    </w:r>
                    <w:r w:rsidRPr="00EC3564">
                      <w:rPr>
                        <w:sz w:val="20"/>
                      </w:rPr>
                      <w:instrText xml:space="preserve">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 xml:space="preserve">CPR-Primærpart 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5EC8D244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  <w:r w:rsidRPr="00EC3564">
                      <w:rPr>
                        <w:noProof/>
                        <w:sz w:val="20"/>
                      </w:rPr>
                      <w:fldChar w:fldCharType="begin"/>
                    </w:r>
                    <w:r w:rsidRPr="00EC3564">
                      <w:rPr>
                        <w:noProof/>
                        <w:sz w:val="20"/>
                      </w:rPr>
                      <w:instrText xml:space="preserve"> MERGEFIELD  sag_id  \* MERGEFORMAT </w:instrText>
                    </w:r>
                    <w:r w:rsidRPr="00EC3564">
                      <w:rPr>
                        <w:noProof/>
                        <w:sz w:val="20"/>
                      </w:rPr>
                      <w:fldChar w:fldCharType="separate"/>
                    </w:r>
                    <w:proofErr w:type="spellStart"/>
                    <w:r>
                      <w:rPr>
                        <w:color w:val="00B050"/>
                        <w:sz w:val="20"/>
                        <w:highlight w:val="green"/>
                      </w:rPr>
                      <w:t>Sag-id</w:t>
                    </w:r>
                    <w:proofErr w:type="spellEnd"/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593758F6" w14:textId="77777777" w:rsidR="00337BD1" w:rsidRPr="00EC3564" w:rsidRDefault="00337BD1" w:rsidP="00337BD1">
                    <w:pPr>
                      <w:pStyle w:val="Kolofon"/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t xml:space="preserve">Dokument ID: </w:t>
                    </w: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DocumentId:ID-Dokument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Dokument-id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  <w:p w14:paraId="3B5CC28A" w14:textId="77777777" w:rsidR="00337BD1" w:rsidRPr="00EE63F9" w:rsidRDefault="00337BD1" w:rsidP="00337BD1">
                    <w:pPr>
                      <w:pStyle w:val="Kolofon"/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 sagsbehandler</w:instrText>
                    </w:r>
                    <w:r>
                      <w:rPr>
                        <w:sz w:val="20"/>
                      </w:rPr>
                      <w:instrText>s</w:instrText>
                    </w:r>
                    <w:r w:rsidRPr="00EC3564">
                      <w:rPr>
                        <w:sz w:val="20"/>
                      </w:rPr>
                      <w:instrText xml:space="preserve">navn  \* MERGEFORMAT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Navn-Sagsbehandler</w:t>
                    </w:r>
                    <w:r w:rsidRPr="00EC3564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CC1CD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8B65DFD" wp14:editId="77407751">
              <wp:simplePos x="0" y="0"/>
              <wp:positionH relativeFrom="column">
                <wp:posOffset>21590</wp:posOffset>
              </wp:positionH>
              <wp:positionV relativeFrom="paragraph">
                <wp:posOffset>266700</wp:posOffset>
              </wp:positionV>
              <wp:extent cx="5058000" cy="1058400"/>
              <wp:effectExtent l="0" t="0" r="0" b="0"/>
              <wp:wrapTopAndBottom/>
              <wp:docPr id="8" name="Tekstbok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8000" cy="105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9FF48F" w14:textId="77777777" w:rsidR="00337BD1" w:rsidRDefault="00337BD1" w:rsidP="00337BD1">
                          <w:pPr>
                            <w:pStyle w:val="Title"/>
                          </w:pPr>
                        </w:p>
                        <w:p w14:paraId="4375F647" w14:textId="77777777" w:rsidR="00337BD1" w:rsidRPr="00EC3564" w:rsidRDefault="00337BD1" w:rsidP="00337BD1">
                          <w:pPr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Navn-Modtager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Navn-Modtager</w:t>
                          </w:r>
                          <w:r w:rsidRPr="00EC3564">
                            <w:rPr>
                              <w:sz w:val="20"/>
                            </w:rPr>
                            <w:fldChar w:fldCharType="end"/>
                          </w:r>
                        </w:p>
                        <w:p w14:paraId="1F75E407" w14:textId="77777777" w:rsidR="00337BD1" w:rsidRPr="00EC3564" w:rsidRDefault="00337BD1" w:rsidP="00337BD1">
                          <w:pPr>
                            <w:rPr>
                              <w:sz w:val="20"/>
                            </w:rPr>
                          </w:pPr>
                          <w:r w:rsidRPr="00EC3564">
                            <w:rPr>
                              <w:sz w:val="20"/>
                            </w:rPr>
                            <w:fldChar w:fldCharType="begin"/>
                          </w:r>
                          <w:r w:rsidRPr="00EC3564">
                            <w:rPr>
                              <w:sz w:val="20"/>
                            </w:rPr>
                            <w:instrText xml:space="preserve"> MERGEFIELD Adresse-Modtager  </w:instrText>
                          </w:r>
                          <w:r w:rsidRPr="00EC3564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B050"/>
                              <w:sz w:val="20"/>
                              <w:highlight w:val="green"/>
                            </w:rPr>
                            <w:t>NAdresse-Modtager</w:t>
                          </w:r>
                          <w:r w:rsidRPr="00EC3564">
                            <w:rPr>
                              <w:sz w:val="20"/>
                            </w:rPr>
                            <w:fldChar w:fldCharType="end"/>
                          </w:r>
                        </w:p>
                        <w:p w14:paraId="08B9990B" w14:textId="77777777" w:rsidR="00337BD1" w:rsidRPr="00CC1CD7" w:rsidRDefault="00337BD1" w:rsidP="00337BD1">
                          <w:pPr>
                            <w:pStyle w:val="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B65DFD" id="Tekstboks 4" o:spid="_x0000_s1030" type="#_x0000_t202" style="position:absolute;margin-left:1.7pt;margin-top:21pt;width:398.25pt;height:8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" filled="f" stroked="f" strokeweight=".5pt">
              <v:textbox>
                <w:txbxContent>
                  <w:p w14:paraId="709FF48F" w14:textId="77777777" w:rsidR="00337BD1" w:rsidRDefault="00337BD1" w:rsidP="00337BD1">
                    <w:pPr>
                      <w:pStyle w:val="Title"/>
                    </w:pPr>
                  </w:p>
                  <w:p w14:paraId="4375F647" w14:textId="77777777" w:rsidR="00337BD1" w:rsidRPr="00EC3564" w:rsidRDefault="00337BD1" w:rsidP="00337BD1">
                    <w:pPr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Navn-Modtager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r>
                      <w:rPr>
                        <w:color w:val="00B050"/>
                        <w:sz w:val="20"/>
                        <w:highlight w:val="green"/>
                      </w:rPr>
                      <w:t>Navn-Modtager</w:t>
                    </w:r>
                    <w:r w:rsidRPr="00EC3564">
                      <w:rPr>
                        <w:sz w:val="20"/>
                      </w:rPr>
                      <w:fldChar w:fldCharType="end"/>
                    </w:r>
                  </w:p>
                  <w:p w14:paraId="1F75E407" w14:textId="77777777" w:rsidR="00337BD1" w:rsidRPr="00EC3564" w:rsidRDefault="00337BD1" w:rsidP="00337BD1">
                    <w:pPr>
                      <w:rPr>
                        <w:sz w:val="20"/>
                      </w:rPr>
                    </w:pPr>
                    <w:r w:rsidRPr="00EC3564">
                      <w:rPr>
                        <w:sz w:val="20"/>
                      </w:rPr>
                      <w:fldChar w:fldCharType="begin"/>
                    </w:r>
                    <w:r w:rsidRPr="00EC3564">
                      <w:rPr>
                        <w:sz w:val="20"/>
                      </w:rPr>
                      <w:instrText xml:space="preserve"> MERGEFIELD Adresse-Modtager  </w:instrText>
                    </w:r>
                    <w:r w:rsidRPr="00EC3564">
                      <w:rPr>
                        <w:sz w:val="20"/>
                      </w:rPr>
                      <w:fldChar w:fldCharType="separate"/>
                    </w:r>
                    <w:proofErr w:type="spellStart"/>
                    <w:r>
                      <w:rPr>
                        <w:color w:val="00B050"/>
                        <w:sz w:val="20"/>
                        <w:highlight w:val="green"/>
                      </w:rPr>
                      <w:t>NAdresse</w:t>
                    </w:r>
                    <w:proofErr w:type="spellEnd"/>
                    <w:r>
                      <w:rPr>
                        <w:color w:val="00B050"/>
                        <w:sz w:val="20"/>
                        <w:highlight w:val="green"/>
                      </w:rPr>
                      <w:t>-Modtager</w:t>
                    </w:r>
                    <w:r w:rsidRPr="00EC3564">
                      <w:rPr>
                        <w:sz w:val="20"/>
                      </w:rPr>
                      <w:fldChar w:fldCharType="end"/>
                    </w:r>
                  </w:p>
                  <w:p w14:paraId="08B9990B" w14:textId="77777777" w:rsidR="00337BD1" w:rsidRPr="00CC1CD7" w:rsidRDefault="00337BD1" w:rsidP="00337BD1">
                    <w:pPr>
                      <w:pStyle w:val="Title"/>
                    </w:pPr>
                  </w:p>
                </w:txbxContent>
              </v:textbox>
              <w10:wrap type="topAndBottom"/>
            </v:shape>
          </w:pict>
        </mc:Fallback>
      </mc:AlternateContent>
    </w:r>
  </w:p>
  <w:p w14:paraId="7E4F4677" w14:textId="77777777" w:rsidR="008726FA" w:rsidRDefault="00BF2E1B" w:rsidP="00026B59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B5AB4" w14:textId="77777777" w:rsidR="00476160" w:rsidRPr="004D1BDC" w:rsidRDefault="00476160" w:rsidP="00F00B3A">
    <w:pPr>
      <w:pStyle w:val="Header"/>
      <w:tabs>
        <w:tab w:val="clear" w:pos="4680"/>
        <w:tab w:val="clear" w:pos="9360"/>
        <w:tab w:val="left" w:pos="4619"/>
      </w:tabs>
    </w:pPr>
  </w:p>
  <w:p w14:paraId="55D3939D" w14:textId="77777777" w:rsidR="00476160" w:rsidRPr="00F036AF" w:rsidRDefault="00476160" w:rsidP="00F00B3A">
    <w:pPr>
      <w:pStyle w:val="Title"/>
      <w:ind w:left="0"/>
    </w:pPr>
  </w:p>
  <w:p w14:paraId="30D2E147" w14:textId="77777777" w:rsidR="00476160" w:rsidRDefault="00476160" w:rsidP="00F00B3A">
    <w:pPr>
      <w:pStyle w:val="Header"/>
    </w:pPr>
    <w:r w:rsidRPr="00D25CF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F07093" wp14:editId="501B6003">
              <wp:simplePos x="0" y="0"/>
              <wp:positionH relativeFrom="column">
                <wp:posOffset>5174615</wp:posOffset>
              </wp:positionH>
              <wp:positionV relativeFrom="margin">
                <wp:posOffset>-2297430</wp:posOffset>
              </wp:positionV>
              <wp:extent cx="1414780" cy="942975"/>
              <wp:effectExtent l="0" t="0" r="0" b="0"/>
              <wp:wrapNone/>
              <wp:docPr id="11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780" cy="942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B39E86" w14:textId="221A634A" w:rsidR="00476160" w:rsidRDefault="00476160" w:rsidP="00F00B3A">
                          <w:pPr>
                            <w:pStyle w:val="Kolofon"/>
                          </w:pPr>
                          <w:r>
                            <w:fldChar w:fldCharType="begin"/>
                          </w:r>
                          <w:r>
                            <w:instrText xml:space="preserve"> TIME \@ "d. MMMM yyyy" </w:instrText>
                          </w:r>
                          <w:r>
                            <w:fldChar w:fldCharType="separate"/>
                          </w:r>
                          <w:r w:rsidR="00AB343B">
                            <w:rPr>
                              <w:noProof/>
                            </w:rPr>
                            <w:t>22. september 2021</w:t>
                          </w:r>
                          <w:r>
                            <w:fldChar w:fldCharType="end"/>
                          </w:r>
                        </w:p>
                        <w:p w14:paraId="30D532F4" w14:textId="77777777" w:rsidR="00476160" w:rsidRDefault="00476160" w:rsidP="00F00B3A">
                          <w:pPr>
                            <w:pStyle w:val="Kolofon"/>
                          </w:pPr>
                          <w:r>
                            <w:t xml:space="preserve">CPR-nr.: </w:t>
                          </w:r>
                          <w:proofErr w:type="spellStart"/>
                          <w:r>
                            <w:t>xxxxxx-xxxx</w:t>
                          </w:r>
                          <w:proofErr w:type="spellEnd"/>
                        </w:p>
                        <w:p w14:paraId="7E107DEC" w14:textId="77777777" w:rsidR="00476160" w:rsidRDefault="00476160" w:rsidP="00F00B3A">
                          <w:pPr>
                            <w:pStyle w:val="Kolofon"/>
                          </w:pPr>
                          <w:r>
                            <w:t xml:space="preserve">DOK- </w:t>
                          </w:r>
                          <w:proofErr w:type="spellStart"/>
                          <w:r>
                            <w:t>xxxxxxxxxx</w:t>
                          </w:r>
                          <w:proofErr w:type="spellEnd"/>
                        </w:p>
                        <w:p w14:paraId="59BBCB48" w14:textId="77777777" w:rsidR="00476160" w:rsidRDefault="00476160" w:rsidP="00F00B3A">
                          <w:pPr>
                            <w:pStyle w:val="Kolofon"/>
                          </w:pPr>
                        </w:p>
                        <w:p w14:paraId="14726F70" w14:textId="77777777" w:rsidR="00476160" w:rsidRPr="00EE63F9" w:rsidRDefault="00476160" w:rsidP="00F00B3A">
                          <w:pPr>
                            <w:pStyle w:val="Kolofon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0709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07.45pt;margin-top:-180.9pt;width:111.4pt;height:7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" filled="f" stroked="f">
              <v:textbox>
                <w:txbxContent>
                  <w:p w14:paraId="27B39E86" w14:textId="221A634A" w:rsidR="00476160" w:rsidRDefault="00476160" w:rsidP="00F00B3A">
                    <w:pPr>
                      <w:pStyle w:val="Kolofon"/>
                    </w:pPr>
                    <w:r>
                      <w:fldChar w:fldCharType="begin"/>
                    </w:r>
                    <w:r>
                      <w:instrText xml:space="preserve"> TIME \@ "d. MMMM yyyy" </w:instrText>
                    </w:r>
                    <w:r>
                      <w:fldChar w:fldCharType="separate"/>
                    </w:r>
                    <w:r w:rsidR="00AB343B">
                      <w:rPr>
                        <w:noProof/>
                      </w:rPr>
                      <w:t>22. september 2021</w:t>
                    </w:r>
                    <w:r>
                      <w:fldChar w:fldCharType="end"/>
                    </w:r>
                  </w:p>
                  <w:p w14:paraId="30D532F4" w14:textId="77777777" w:rsidR="00476160" w:rsidRDefault="00476160" w:rsidP="00F00B3A">
                    <w:pPr>
                      <w:pStyle w:val="Kolofon"/>
                    </w:pPr>
                    <w:r>
                      <w:t xml:space="preserve">CPR-nr.: </w:t>
                    </w:r>
                    <w:proofErr w:type="spellStart"/>
                    <w:r>
                      <w:t>xxxxxx-xxxx</w:t>
                    </w:r>
                    <w:proofErr w:type="spellEnd"/>
                  </w:p>
                  <w:p w14:paraId="7E107DEC" w14:textId="77777777" w:rsidR="00476160" w:rsidRDefault="00476160" w:rsidP="00F00B3A">
                    <w:pPr>
                      <w:pStyle w:val="Kolofon"/>
                    </w:pPr>
                    <w:r>
                      <w:t xml:space="preserve">DOK- </w:t>
                    </w:r>
                    <w:proofErr w:type="spellStart"/>
                    <w:r>
                      <w:t>xxxxxxxxxx</w:t>
                    </w:r>
                    <w:proofErr w:type="spellEnd"/>
                  </w:p>
                  <w:p w14:paraId="59BBCB48" w14:textId="77777777" w:rsidR="00476160" w:rsidRDefault="00476160" w:rsidP="00F00B3A">
                    <w:pPr>
                      <w:pStyle w:val="Kolofon"/>
                    </w:pPr>
                  </w:p>
                  <w:p w14:paraId="14726F70" w14:textId="77777777" w:rsidR="00476160" w:rsidRPr="00EE63F9" w:rsidRDefault="00476160" w:rsidP="00F00B3A">
                    <w:pPr>
                      <w:pStyle w:val="Kolofon"/>
                    </w:pPr>
                  </w:p>
                </w:txbxContent>
              </v:textbox>
              <w10:wrap anchory="margin"/>
            </v:shape>
          </w:pict>
        </mc:Fallback>
      </mc:AlternateContent>
    </w:r>
  </w:p>
  <w:p w14:paraId="25192235" w14:textId="77777777" w:rsidR="00476160" w:rsidRPr="00F00B3A" w:rsidRDefault="00476160" w:rsidP="00F00B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FFE5A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7E24E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281530"/>
    <w:multiLevelType w:val="multilevel"/>
    <w:tmpl w:val="5672D70A"/>
    <w:styleLink w:val="TypografiPunkttegnSymbolsymbolVenstre063cmHngende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00000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2317A"/>
    <w:multiLevelType w:val="hybridMultilevel"/>
    <w:tmpl w:val="71008ACE"/>
    <w:lvl w:ilvl="0" w:tplc="59AA50A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2E8B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4E73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523C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D49F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4425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ECDB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D281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2C06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96388B"/>
    <w:multiLevelType w:val="hybridMultilevel"/>
    <w:tmpl w:val="8C3E9076"/>
    <w:lvl w:ilvl="0" w:tplc="6F14DD9C">
      <w:start w:val="1"/>
      <w:numFmt w:val="decimal"/>
      <w:lvlText w:val="%1."/>
      <w:lvlJc w:val="left"/>
      <w:pPr>
        <w:ind w:left="360" w:hanging="360"/>
      </w:pPr>
    </w:lvl>
    <w:lvl w:ilvl="1" w:tplc="2DCA1418" w:tentative="1">
      <w:start w:val="1"/>
      <w:numFmt w:val="lowerLetter"/>
      <w:lvlText w:val="%2."/>
      <w:lvlJc w:val="left"/>
      <w:pPr>
        <w:ind w:left="1080" w:hanging="360"/>
      </w:pPr>
    </w:lvl>
    <w:lvl w:ilvl="2" w:tplc="275A31F6" w:tentative="1">
      <w:start w:val="1"/>
      <w:numFmt w:val="lowerRoman"/>
      <w:lvlText w:val="%3."/>
      <w:lvlJc w:val="right"/>
      <w:pPr>
        <w:ind w:left="1800" w:hanging="180"/>
      </w:pPr>
    </w:lvl>
    <w:lvl w:ilvl="3" w:tplc="015ECDB4" w:tentative="1">
      <w:start w:val="1"/>
      <w:numFmt w:val="decimal"/>
      <w:lvlText w:val="%4."/>
      <w:lvlJc w:val="left"/>
      <w:pPr>
        <w:ind w:left="2520" w:hanging="360"/>
      </w:pPr>
    </w:lvl>
    <w:lvl w:ilvl="4" w:tplc="F550C532" w:tentative="1">
      <w:start w:val="1"/>
      <w:numFmt w:val="lowerLetter"/>
      <w:lvlText w:val="%5."/>
      <w:lvlJc w:val="left"/>
      <w:pPr>
        <w:ind w:left="3240" w:hanging="360"/>
      </w:pPr>
    </w:lvl>
    <w:lvl w:ilvl="5" w:tplc="8342FB3E" w:tentative="1">
      <w:start w:val="1"/>
      <w:numFmt w:val="lowerRoman"/>
      <w:lvlText w:val="%6."/>
      <w:lvlJc w:val="right"/>
      <w:pPr>
        <w:ind w:left="3960" w:hanging="180"/>
      </w:pPr>
    </w:lvl>
    <w:lvl w:ilvl="6" w:tplc="09821098" w:tentative="1">
      <w:start w:val="1"/>
      <w:numFmt w:val="decimal"/>
      <w:lvlText w:val="%7."/>
      <w:lvlJc w:val="left"/>
      <w:pPr>
        <w:ind w:left="4680" w:hanging="360"/>
      </w:pPr>
    </w:lvl>
    <w:lvl w:ilvl="7" w:tplc="DC5C701A" w:tentative="1">
      <w:start w:val="1"/>
      <w:numFmt w:val="lowerLetter"/>
      <w:lvlText w:val="%8."/>
      <w:lvlJc w:val="left"/>
      <w:pPr>
        <w:ind w:left="5400" w:hanging="360"/>
      </w:pPr>
    </w:lvl>
    <w:lvl w:ilvl="8" w:tplc="158876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0716E7"/>
    <w:multiLevelType w:val="multilevel"/>
    <w:tmpl w:val="0406001D"/>
    <w:styleLink w:val="Typografi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E7312F7"/>
    <w:multiLevelType w:val="multilevel"/>
    <w:tmpl w:val="65E456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4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hideSpellingErrors/>
  <w:hideGrammaticalError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B5D"/>
    <w:rsid w:val="00001336"/>
    <w:rsid w:val="00006054"/>
    <w:rsid w:val="000066E1"/>
    <w:rsid w:val="00013A0E"/>
    <w:rsid w:val="00013D8C"/>
    <w:rsid w:val="00014BFE"/>
    <w:rsid w:val="00020DA6"/>
    <w:rsid w:val="00021EC4"/>
    <w:rsid w:val="0002609D"/>
    <w:rsid w:val="00026B59"/>
    <w:rsid w:val="00030331"/>
    <w:rsid w:val="0003360B"/>
    <w:rsid w:val="000340AB"/>
    <w:rsid w:val="0003777C"/>
    <w:rsid w:val="00037BB8"/>
    <w:rsid w:val="000432B5"/>
    <w:rsid w:val="00054A9D"/>
    <w:rsid w:val="00056BCD"/>
    <w:rsid w:val="000619C4"/>
    <w:rsid w:val="0006418A"/>
    <w:rsid w:val="0006602A"/>
    <w:rsid w:val="0007122D"/>
    <w:rsid w:val="00072F50"/>
    <w:rsid w:val="00077B78"/>
    <w:rsid w:val="00096A7D"/>
    <w:rsid w:val="000A1105"/>
    <w:rsid w:val="000B0BB5"/>
    <w:rsid w:val="000B1626"/>
    <w:rsid w:val="000B298D"/>
    <w:rsid w:val="000B6B9A"/>
    <w:rsid w:val="000C65AC"/>
    <w:rsid w:val="000C6AB9"/>
    <w:rsid w:val="000D527B"/>
    <w:rsid w:val="000E03AE"/>
    <w:rsid w:val="000E28EE"/>
    <w:rsid w:val="000F1973"/>
    <w:rsid w:val="000F29D9"/>
    <w:rsid w:val="000F4788"/>
    <w:rsid w:val="000F7320"/>
    <w:rsid w:val="000F7844"/>
    <w:rsid w:val="00100070"/>
    <w:rsid w:val="00100C0E"/>
    <w:rsid w:val="00102D59"/>
    <w:rsid w:val="00122867"/>
    <w:rsid w:val="00125E7C"/>
    <w:rsid w:val="00133546"/>
    <w:rsid w:val="00134489"/>
    <w:rsid w:val="00154FF4"/>
    <w:rsid w:val="00161E79"/>
    <w:rsid w:val="00170099"/>
    <w:rsid w:val="00173310"/>
    <w:rsid w:val="00176784"/>
    <w:rsid w:val="0018268C"/>
    <w:rsid w:val="00186789"/>
    <w:rsid w:val="001920EC"/>
    <w:rsid w:val="001950F0"/>
    <w:rsid w:val="001A46D9"/>
    <w:rsid w:val="001A79B3"/>
    <w:rsid w:val="001B0B01"/>
    <w:rsid w:val="001B18B8"/>
    <w:rsid w:val="001B4801"/>
    <w:rsid w:val="001C6DB5"/>
    <w:rsid w:val="001C7826"/>
    <w:rsid w:val="001D02CE"/>
    <w:rsid w:val="001D05E0"/>
    <w:rsid w:val="001E026F"/>
    <w:rsid w:val="001F6671"/>
    <w:rsid w:val="00200083"/>
    <w:rsid w:val="00205BEB"/>
    <w:rsid w:val="0021616F"/>
    <w:rsid w:val="002207BD"/>
    <w:rsid w:val="00222055"/>
    <w:rsid w:val="00222754"/>
    <w:rsid w:val="00227D00"/>
    <w:rsid w:val="0024636B"/>
    <w:rsid w:val="00246FCD"/>
    <w:rsid w:val="002605D3"/>
    <w:rsid w:val="0027022E"/>
    <w:rsid w:val="00270727"/>
    <w:rsid w:val="0027271C"/>
    <w:rsid w:val="00273EB4"/>
    <w:rsid w:val="00275F0F"/>
    <w:rsid w:val="00277F1E"/>
    <w:rsid w:val="00282711"/>
    <w:rsid w:val="00283D87"/>
    <w:rsid w:val="002931C3"/>
    <w:rsid w:val="002A10A6"/>
    <w:rsid w:val="002A2576"/>
    <w:rsid w:val="002C3624"/>
    <w:rsid w:val="002C3CF8"/>
    <w:rsid w:val="002C6DC3"/>
    <w:rsid w:val="002D671C"/>
    <w:rsid w:val="002E166C"/>
    <w:rsid w:val="002E4589"/>
    <w:rsid w:val="002F17D5"/>
    <w:rsid w:val="002F41FF"/>
    <w:rsid w:val="002F4C38"/>
    <w:rsid w:val="00305E40"/>
    <w:rsid w:val="00312196"/>
    <w:rsid w:val="003129F8"/>
    <w:rsid w:val="0032293C"/>
    <w:rsid w:val="00334F83"/>
    <w:rsid w:val="003375F1"/>
    <w:rsid w:val="00337BD1"/>
    <w:rsid w:val="00352E41"/>
    <w:rsid w:val="00354AF6"/>
    <w:rsid w:val="0035767D"/>
    <w:rsid w:val="00367310"/>
    <w:rsid w:val="00370A4B"/>
    <w:rsid w:val="00376CDB"/>
    <w:rsid w:val="0038170C"/>
    <w:rsid w:val="00381CB0"/>
    <w:rsid w:val="00387AD1"/>
    <w:rsid w:val="00393AAF"/>
    <w:rsid w:val="00394478"/>
    <w:rsid w:val="003A1CD8"/>
    <w:rsid w:val="003A2E0A"/>
    <w:rsid w:val="003A47F2"/>
    <w:rsid w:val="003A6054"/>
    <w:rsid w:val="003A6A59"/>
    <w:rsid w:val="003B1DFF"/>
    <w:rsid w:val="003C0931"/>
    <w:rsid w:val="003E1966"/>
    <w:rsid w:val="003E30D2"/>
    <w:rsid w:val="003F1A9C"/>
    <w:rsid w:val="003F4CB7"/>
    <w:rsid w:val="00402229"/>
    <w:rsid w:val="004025A0"/>
    <w:rsid w:val="00404562"/>
    <w:rsid w:val="00412AEF"/>
    <w:rsid w:val="00426FAC"/>
    <w:rsid w:val="00427FCD"/>
    <w:rsid w:val="00440643"/>
    <w:rsid w:val="00444A67"/>
    <w:rsid w:val="004455FC"/>
    <w:rsid w:val="0044588D"/>
    <w:rsid w:val="004476F9"/>
    <w:rsid w:val="0044790D"/>
    <w:rsid w:val="00451244"/>
    <w:rsid w:val="00453E79"/>
    <w:rsid w:val="00457363"/>
    <w:rsid w:val="00457CE1"/>
    <w:rsid w:val="00457CEC"/>
    <w:rsid w:val="0047134E"/>
    <w:rsid w:val="00476160"/>
    <w:rsid w:val="00486DBC"/>
    <w:rsid w:val="004A2264"/>
    <w:rsid w:val="004A7BEE"/>
    <w:rsid w:val="004B4572"/>
    <w:rsid w:val="004B51F7"/>
    <w:rsid w:val="004B79D1"/>
    <w:rsid w:val="004C4C84"/>
    <w:rsid w:val="004D1BDC"/>
    <w:rsid w:val="004D2FD8"/>
    <w:rsid w:val="004F0EB0"/>
    <w:rsid w:val="0050440C"/>
    <w:rsid w:val="005103E2"/>
    <w:rsid w:val="005144B4"/>
    <w:rsid w:val="005151F6"/>
    <w:rsid w:val="00520CFD"/>
    <w:rsid w:val="0052465B"/>
    <w:rsid w:val="00527430"/>
    <w:rsid w:val="00535308"/>
    <w:rsid w:val="00540A82"/>
    <w:rsid w:val="00545F4F"/>
    <w:rsid w:val="00546285"/>
    <w:rsid w:val="00547346"/>
    <w:rsid w:val="00557802"/>
    <w:rsid w:val="0057541E"/>
    <w:rsid w:val="0057547F"/>
    <w:rsid w:val="00575F8C"/>
    <w:rsid w:val="00580D36"/>
    <w:rsid w:val="00583767"/>
    <w:rsid w:val="005838C5"/>
    <w:rsid w:val="005851A2"/>
    <w:rsid w:val="005911C1"/>
    <w:rsid w:val="005917F1"/>
    <w:rsid w:val="0059309A"/>
    <w:rsid w:val="00594145"/>
    <w:rsid w:val="00597289"/>
    <w:rsid w:val="00597D3A"/>
    <w:rsid w:val="005A025A"/>
    <w:rsid w:val="005A02A2"/>
    <w:rsid w:val="005A435C"/>
    <w:rsid w:val="005A686B"/>
    <w:rsid w:val="005B6D14"/>
    <w:rsid w:val="005C729E"/>
    <w:rsid w:val="005C7B08"/>
    <w:rsid w:val="005E66D3"/>
    <w:rsid w:val="005F66A4"/>
    <w:rsid w:val="005F7424"/>
    <w:rsid w:val="00600DD0"/>
    <w:rsid w:val="0060639B"/>
    <w:rsid w:val="00610DB7"/>
    <w:rsid w:val="0061101E"/>
    <w:rsid w:val="00625E45"/>
    <w:rsid w:val="00630886"/>
    <w:rsid w:val="006324DC"/>
    <w:rsid w:val="00637008"/>
    <w:rsid w:val="006418EF"/>
    <w:rsid w:val="00643A86"/>
    <w:rsid w:val="0065001D"/>
    <w:rsid w:val="00651E7E"/>
    <w:rsid w:val="006613E1"/>
    <w:rsid w:val="006624F8"/>
    <w:rsid w:val="00664A7D"/>
    <w:rsid w:val="00673606"/>
    <w:rsid w:val="006810CA"/>
    <w:rsid w:val="00690E20"/>
    <w:rsid w:val="00697308"/>
    <w:rsid w:val="006A07FD"/>
    <w:rsid w:val="006A273C"/>
    <w:rsid w:val="006C48B1"/>
    <w:rsid w:val="006D1BFF"/>
    <w:rsid w:val="006D3AD9"/>
    <w:rsid w:val="006F179C"/>
    <w:rsid w:val="006F241B"/>
    <w:rsid w:val="006F4D5A"/>
    <w:rsid w:val="006F6CB3"/>
    <w:rsid w:val="00703AB0"/>
    <w:rsid w:val="00703B4F"/>
    <w:rsid w:val="00706252"/>
    <w:rsid w:val="0071416B"/>
    <w:rsid w:val="00715076"/>
    <w:rsid w:val="00715781"/>
    <w:rsid w:val="007211CB"/>
    <w:rsid w:val="0073033E"/>
    <w:rsid w:val="00732B14"/>
    <w:rsid w:val="007365D1"/>
    <w:rsid w:val="007369A2"/>
    <w:rsid w:val="0073793E"/>
    <w:rsid w:val="00746471"/>
    <w:rsid w:val="0074694A"/>
    <w:rsid w:val="007541D7"/>
    <w:rsid w:val="00755957"/>
    <w:rsid w:val="007659F3"/>
    <w:rsid w:val="0077162A"/>
    <w:rsid w:val="00772A13"/>
    <w:rsid w:val="0077379F"/>
    <w:rsid w:val="00781E80"/>
    <w:rsid w:val="007824D9"/>
    <w:rsid w:val="00786A6A"/>
    <w:rsid w:val="007972F2"/>
    <w:rsid w:val="007A102B"/>
    <w:rsid w:val="007A1690"/>
    <w:rsid w:val="007A1AA6"/>
    <w:rsid w:val="007A2171"/>
    <w:rsid w:val="007A3B22"/>
    <w:rsid w:val="007A3D77"/>
    <w:rsid w:val="007A6AF2"/>
    <w:rsid w:val="007B697B"/>
    <w:rsid w:val="007B734C"/>
    <w:rsid w:val="007C3CB3"/>
    <w:rsid w:val="007D0EEC"/>
    <w:rsid w:val="007D1D78"/>
    <w:rsid w:val="007D4D25"/>
    <w:rsid w:val="007D6713"/>
    <w:rsid w:val="007E2778"/>
    <w:rsid w:val="007E6C72"/>
    <w:rsid w:val="007F10AF"/>
    <w:rsid w:val="007F2E6B"/>
    <w:rsid w:val="007F4DFE"/>
    <w:rsid w:val="00803D78"/>
    <w:rsid w:val="0081125A"/>
    <w:rsid w:val="00816582"/>
    <w:rsid w:val="0081756F"/>
    <w:rsid w:val="00830513"/>
    <w:rsid w:val="00831AE5"/>
    <w:rsid w:val="00835C19"/>
    <w:rsid w:val="00841017"/>
    <w:rsid w:val="00843924"/>
    <w:rsid w:val="00856DA0"/>
    <w:rsid w:val="00861409"/>
    <w:rsid w:val="008726FA"/>
    <w:rsid w:val="00885E30"/>
    <w:rsid w:val="00887772"/>
    <w:rsid w:val="0089499A"/>
    <w:rsid w:val="008960EA"/>
    <w:rsid w:val="008A1F72"/>
    <w:rsid w:val="008A47DC"/>
    <w:rsid w:val="008A5760"/>
    <w:rsid w:val="008B16DF"/>
    <w:rsid w:val="008B2AF5"/>
    <w:rsid w:val="008B4FE8"/>
    <w:rsid w:val="008C27BB"/>
    <w:rsid w:val="008C6DB9"/>
    <w:rsid w:val="008C6E2E"/>
    <w:rsid w:val="008E10D3"/>
    <w:rsid w:val="008E2971"/>
    <w:rsid w:val="008E2DF2"/>
    <w:rsid w:val="008E67CB"/>
    <w:rsid w:val="008E6AF8"/>
    <w:rsid w:val="008F0F84"/>
    <w:rsid w:val="008F135D"/>
    <w:rsid w:val="008F4AC9"/>
    <w:rsid w:val="008F71F0"/>
    <w:rsid w:val="00916371"/>
    <w:rsid w:val="009311AF"/>
    <w:rsid w:val="00931BC0"/>
    <w:rsid w:val="00950F59"/>
    <w:rsid w:val="00954470"/>
    <w:rsid w:val="00963EDD"/>
    <w:rsid w:val="00966D39"/>
    <w:rsid w:val="00971336"/>
    <w:rsid w:val="00972550"/>
    <w:rsid w:val="00972AD5"/>
    <w:rsid w:val="00973A21"/>
    <w:rsid w:val="00990684"/>
    <w:rsid w:val="009946AA"/>
    <w:rsid w:val="009976F1"/>
    <w:rsid w:val="009A014E"/>
    <w:rsid w:val="009A2902"/>
    <w:rsid w:val="009A2B79"/>
    <w:rsid w:val="009A32AA"/>
    <w:rsid w:val="009A3EA3"/>
    <w:rsid w:val="009A4F9C"/>
    <w:rsid w:val="009B49CB"/>
    <w:rsid w:val="009C2077"/>
    <w:rsid w:val="009C21D5"/>
    <w:rsid w:val="009C23AA"/>
    <w:rsid w:val="009C48DB"/>
    <w:rsid w:val="009D0803"/>
    <w:rsid w:val="009D2C35"/>
    <w:rsid w:val="009E0BC0"/>
    <w:rsid w:val="009E259C"/>
    <w:rsid w:val="009E461C"/>
    <w:rsid w:val="009F4D79"/>
    <w:rsid w:val="00A0160B"/>
    <w:rsid w:val="00A06CA2"/>
    <w:rsid w:val="00A10576"/>
    <w:rsid w:val="00A238E4"/>
    <w:rsid w:val="00A24E0C"/>
    <w:rsid w:val="00A27A3E"/>
    <w:rsid w:val="00A306E2"/>
    <w:rsid w:val="00A31541"/>
    <w:rsid w:val="00A34726"/>
    <w:rsid w:val="00A43970"/>
    <w:rsid w:val="00A4727C"/>
    <w:rsid w:val="00A51159"/>
    <w:rsid w:val="00A537DB"/>
    <w:rsid w:val="00A60D40"/>
    <w:rsid w:val="00A6449A"/>
    <w:rsid w:val="00A64C46"/>
    <w:rsid w:val="00A73EAB"/>
    <w:rsid w:val="00A76232"/>
    <w:rsid w:val="00A808FC"/>
    <w:rsid w:val="00A8095A"/>
    <w:rsid w:val="00A861C9"/>
    <w:rsid w:val="00A92D5A"/>
    <w:rsid w:val="00A93D97"/>
    <w:rsid w:val="00AA12A7"/>
    <w:rsid w:val="00AA40A3"/>
    <w:rsid w:val="00AA6589"/>
    <w:rsid w:val="00AA7C41"/>
    <w:rsid w:val="00AB343B"/>
    <w:rsid w:val="00AC0C12"/>
    <w:rsid w:val="00AC2375"/>
    <w:rsid w:val="00AC516B"/>
    <w:rsid w:val="00AD0E87"/>
    <w:rsid w:val="00AD1F67"/>
    <w:rsid w:val="00AD6ACF"/>
    <w:rsid w:val="00AD71A1"/>
    <w:rsid w:val="00AE2551"/>
    <w:rsid w:val="00AF14E2"/>
    <w:rsid w:val="00AF74D8"/>
    <w:rsid w:val="00B04F2D"/>
    <w:rsid w:val="00B04FB5"/>
    <w:rsid w:val="00B06209"/>
    <w:rsid w:val="00B07BD7"/>
    <w:rsid w:val="00B12E2E"/>
    <w:rsid w:val="00B147D5"/>
    <w:rsid w:val="00B15196"/>
    <w:rsid w:val="00B16F7D"/>
    <w:rsid w:val="00B21B9F"/>
    <w:rsid w:val="00B24BA5"/>
    <w:rsid w:val="00B33C5F"/>
    <w:rsid w:val="00B403F2"/>
    <w:rsid w:val="00B45346"/>
    <w:rsid w:val="00B51CE1"/>
    <w:rsid w:val="00B55B79"/>
    <w:rsid w:val="00B57E3C"/>
    <w:rsid w:val="00B6489D"/>
    <w:rsid w:val="00B75591"/>
    <w:rsid w:val="00B7792F"/>
    <w:rsid w:val="00B80170"/>
    <w:rsid w:val="00B81539"/>
    <w:rsid w:val="00B93944"/>
    <w:rsid w:val="00B96B94"/>
    <w:rsid w:val="00BA29AC"/>
    <w:rsid w:val="00BB5538"/>
    <w:rsid w:val="00BC1FCA"/>
    <w:rsid w:val="00BC209C"/>
    <w:rsid w:val="00BC5BB9"/>
    <w:rsid w:val="00BD1950"/>
    <w:rsid w:val="00BE3046"/>
    <w:rsid w:val="00BE6EAB"/>
    <w:rsid w:val="00BE78DF"/>
    <w:rsid w:val="00BF2E1B"/>
    <w:rsid w:val="00BF3EB6"/>
    <w:rsid w:val="00BF72E1"/>
    <w:rsid w:val="00C056FF"/>
    <w:rsid w:val="00C05FC4"/>
    <w:rsid w:val="00C13CCD"/>
    <w:rsid w:val="00C15CC2"/>
    <w:rsid w:val="00C260FB"/>
    <w:rsid w:val="00C47AD0"/>
    <w:rsid w:val="00C50B0E"/>
    <w:rsid w:val="00C55494"/>
    <w:rsid w:val="00C57ADA"/>
    <w:rsid w:val="00C62EDE"/>
    <w:rsid w:val="00C660C3"/>
    <w:rsid w:val="00C66BBB"/>
    <w:rsid w:val="00C80326"/>
    <w:rsid w:val="00C97285"/>
    <w:rsid w:val="00CA2541"/>
    <w:rsid w:val="00CC1CD7"/>
    <w:rsid w:val="00CC578E"/>
    <w:rsid w:val="00CC6704"/>
    <w:rsid w:val="00CD2217"/>
    <w:rsid w:val="00CD32BB"/>
    <w:rsid w:val="00CD6541"/>
    <w:rsid w:val="00CE0A19"/>
    <w:rsid w:val="00CE4640"/>
    <w:rsid w:val="00CF2BF4"/>
    <w:rsid w:val="00CF7342"/>
    <w:rsid w:val="00CF7F78"/>
    <w:rsid w:val="00D01D90"/>
    <w:rsid w:val="00D0406D"/>
    <w:rsid w:val="00D07E6F"/>
    <w:rsid w:val="00D25533"/>
    <w:rsid w:val="00D25CF6"/>
    <w:rsid w:val="00D26DD8"/>
    <w:rsid w:val="00D27EDE"/>
    <w:rsid w:val="00D33199"/>
    <w:rsid w:val="00D34677"/>
    <w:rsid w:val="00D3606D"/>
    <w:rsid w:val="00D457A4"/>
    <w:rsid w:val="00D513DF"/>
    <w:rsid w:val="00D532DD"/>
    <w:rsid w:val="00D54BFC"/>
    <w:rsid w:val="00D6474E"/>
    <w:rsid w:val="00D6678D"/>
    <w:rsid w:val="00D667D5"/>
    <w:rsid w:val="00D66EF8"/>
    <w:rsid w:val="00D82A32"/>
    <w:rsid w:val="00D82C76"/>
    <w:rsid w:val="00D84A12"/>
    <w:rsid w:val="00D87B5D"/>
    <w:rsid w:val="00D91854"/>
    <w:rsid w:val="00D93FDA"/>
    <w:rsid w:val="00D94304"/>
    <w:rsid w:val="00D97A16"/>
    <w:rsid w:val="00DA2354"/>
    <w:rsid w:val="00DA35CC"/>
    <w:rsid w:val="00DB3110"/>
    <w:rsid w:val="00DB6E6E"/>
    <w:rsid w:val="00DB7648"/>
    <w:rsid w:val="00DC73FB"/>
    <w:rsid w:val="00DD0620"/>
    <w:rsid w:val="00DD609A"/>
    <w:rsid w:val="00DE28A7"/>
    <w:rsid w:val="00DE5399"/>
    <w:rsid w:val="00DF26A0"/>
    <w:rsid w:val="00DF271F"/>
    <w:rsid w:val="00DF7055"/>
    <w:rsid w:val="00E03905"/>
    <w:rsid w:val="00E05CE8"/>
    <w:rsid w:val="00E12651"/>
    <w:rsid w:val="00E1346B"/>
    <w:rsid w:val="00E17364"/>
    <w:rsid w:val="00E24EA4"/>
    <w:rsid w:val="00E30324"/>
    <w:rsid w:val="00E32622"/>
    <w:rsid w:val="00E32EFA"/>
    <w:rsid w:val="00E36E28"/>
    <w:rsid w:val="00E37031"/>
    <w:rsid w:val="00E40062"/>
    <w:rsid w:val="00E43D54"/>
    <w:rsid w:val="00E46937"/>
    <w:rsid w:val="00E543BD"/>
    <w:rsid w:val="00E62189"/>
    <w:rsid w:val="00E62D8C"/>
    <w:rsid w:val="00E71C26"/>
    <w:rsid w:val="00E82762"/>
    <w:rsid w:val="00E8441C"/>
    <w:rsid w:val="00E925FD"/>
    <w:rsid w:val="00EA69AB"/>
    <w:rsid w:val="00EB34CB"/>
    <w:rsid w:val="00EB689C"/>
    <w:rsid w:val="00EB6A82"/>
    <w:rsid w:val="00EC0B07"/>
    <w:rsid w:val="00EC2438"/>
    <w:rsid w:val="00EC3564"/>
    <w:rsid w:val="00EC414C"/>
    <w:rsid w:val="00EC77D5"/>
    <w:rsid w:val="00EC7832"/>
    <w:rsid w:val="00ED0CD0"/>
    <w:rsid w:val="00ED4A62"/>
    <w:rsid w:val="00ED5CAC"/>
    <w:rsid w:val="00EE63F9"/>
    <w:rsid w:val="00EF6E0D"/>
    <w:rsid w:val="00EF7BD6"/>
    <w:rsid w:val="00F00B3A"/>
    <w:rsid w:val="00F00CFC"/>
    <w:rsid w:val="00F00F9C"/>
    <w:rsid w:val="00F02F24"/>
    <w:rsid w:val="00F036AF"/>
    <w:rsid w:val="00F04AE4"/>
    <w:rsid w:val="00F1561C"/>
    <w:rsid w:val="00F17650"/>
    <w:rsid w:val="00F20081"/>
    <w:rsid w:val="00F24687"/>
    <w:rsid w:val="00F25094"/>
    <w:rsid w:val="00F30908"/>
    <w:rsid w:val="00F30C73"/>
    <w:rsid w:val="00F30C8C"/>
    <w:rsid w:val="00F316F0"/>
    <w:rsid w:val="00F42A04"/>
    <w:rsid w:val="00F445CE"/>
    <w:rsid w:val="00F521D7"/>
    <w:rsid w:val="00F54573"/>
    <w:rsid w:val="00F552C8"/>
    <w:rsid w:val="00F57063"/>
    <w:rsid w:val="00F6674E"/>
    <w:rsid w:val="00F821B8"/>
    <w:rsid w:val="00F87894"/>
    <w:rsid w:val="00F95617"/>
    <w:rsid w:val="00FA140E"/>
    <w:rsid w:val="00FA36FA"/>
    <w:rsid w:val="00FB2430"/>
    <w:rsid w:val="00FB5F52"/>
    <w:rsid w:val="00FD00B7"/>
    <w:rsid w:val="00FD6DC4"/>
    <w:rsid w:val="00FE3820"/>
    <w:rsid w:val="00FF088F"/>
    <w:rsid w:val="00FF61DD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76122"/>
  <w15:docId w15:val="{F316EF7D-303A-4A80-8992-BC55A869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56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564"/>
    <w:pPr>
      <w:keepNext/>
      <w:spacing w:after="80"/>
      <w:outlineLvl w:val="0"/>
    </w:pPr>
    <w:rPr>
      <w:b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564"/>
    <w:pPr>
      <w:keepNext/>
      <w:outlineLvl w:val="1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2AD5"/>
    <w:pPr>
      <w:spacing w:line="2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00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070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1000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07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0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070"/>
    <w:rPr>
      <w:rFonts w:ascii="Tahoma" w:hAnsi="Tahoma" w:cs="Tahoma"/>
      <w:sz w:val="16"/>
      <w:szCs w:val="16"/>
    </w:rPr>
  </w:style>
  <w:style w:type="paragraph" w:customStyle="1" w:styleId="Afsender">
    <w:name w:val="Afsender"/>
    <w:basedOn w:val="Normal"/>
    <w:link w:val="AfsenderTegn"/>
    <w:qFormat/>
    <w:rsid w:val="00EC3564"/>
    <w:pPr>
      <w:spacing w:after="60"/>
      <w:ind w:left="284"/>
    </w:pPr>
    <w:rPr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564"/>
    <w:rPr>
      <w:b/>
      <w:sz w:val="28"/>
      <w:szCs w:val="36"/>
    </w:rPr>
  </w:style>
  <w:style w:type="character" w:customStyle="1" w:styleId="AfsenderTegn">
    <w:name w:val="Afsender Tegn"/>
    <w:basedOn w:val="DefaultParagraphFont"/>
    <w:link w:val="Afsender"/>
    <w:rsid w:val="00EC3564"/>
    <w:rPr>
      <w:b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5A686B"/>
  </w:style>
  <w:style w:type="character" w:customStyle="1" w:styleId="BodyTextChar">
    <w:name w:val="Body Text Char"/>
    <w:basedOn w:val="DefaultParagraphFont"/>
    <w:link w:val="BodyText"/>
    <w:uiPriority w:val="99"/>
    <w:rsid w:val="005A686B"/>
    <w:rPr>
      <w:rFonts w:ascii="Arial" w:hAnsi="Arial" w:cs="Arial"/>
      <w:color w:val="000000"/>
      <w:sz w:val="20"/>
      <w:szCs w:val="20"/>
      <w:lang w:val="en-US"/>
    </w:rPr>
  </w:style>
  <w:style w:type="paragraph" w:customStyle="1" w:styleId="H2">
    <w:name w:val="H2"/>
    <w:basedOn w:val="BodyText"/>
    <w:uiPriority w:val="99"/>
    <w:rsid w:val="005A686B"/>
    <w:pPr>
      <w:spacing w:before="454" w:after="113"/>
    </w:pPr>
    <w:rPr>
      <w:b/>
      <w:bCs/>
    </w:rPr>
  </w:style>
  <w:style w:type="paragraph" w:customStyle="1" w:styleId="Liste1">
    <w:name w:val="Liste1"/>
    <w:basedOn w:val="ListParagraph"/>
    <w:uiPriority w:val="99"/>
    <w:rsid w:val="0057547F"/>
  </w:style>
  <w:style w:type="character" w:customStyle="1" w:styleId="Heading2Char">
    <w:name w:val="Heading 2 Char"/>
    <w:basedOn w:val="DefaultParagraphFont"/>
    <w:link w:val="Heading2"/>
    <w:uiPriority w:val="9"/>
    <w:rsid w:val="00EC3564"/>
    <w:rPr>
      <w:b/>
      <w:sz w:val="24"/>
      <w:szCs w:val="24"/>
    </w:rPr>
  </w:style>
  <w:style w:type="paragraph" w:styleId="Title">
    <w:name w:val="Title"/>
    <w:aliases w:val="Adresse"/>
    <w:basedOn w:val="Normal"/>
    <w:next w:val="Normal"/>
    <w:link w:val="TitleChar"/>
    <w:uiPriority w:val="10"/>
    <w:qFormat/>
    <w:rsid w:val="00EC3564"/>
    <w:pPr>
      <w:spacing w:line="18" w:lineRule="atLeast"/>
      <w:ind w:left="284"/>
    </w:pPr>
    <w:rPr>
      <w:noProof/>
      <w:sz w:val="16"/>
    </w:rPr>
  </w:style>
  <w:style w:type="character" w:customStyle="1" w:styleId="TitleChar">
    <w:name w:val="Title Char"/>
    <w:aliases w:val="Adresse Char"/>
    <w:basedOn w:val="DefaultParagraphFont"/>
    <w:link w:val="Title"/>
    <w:uiPriority w:val="10"/>
    <w:rsid w:val="00EC3564"/>
    <w:rPr>
      <w:noProof/>
      <w:sz w:val="16"/>
    </w:rPr>
  </w:style>
  <w:style w:type="character" w:styleId="Hyperlink">
    <w:name w:val="Hyperlink"/>
    <w:basedOn w:val="DefaultParagraphFont"/>
    <w:uiPriority w:val="99"/>
    <w:unhideWhenUsed/>
    <w:rsid w:val="00F00CFC"/>
    <w:rPr>
      <w:rFonts w:asciiTheme="minorHAnsi" w:hAnsiTheme="minorHAnsi"/>
      <w:color w:val="0070C0"/>
      <w:sz w:val="20"/>
      <w:u w:val="single"/>
    </w:rPr>
  </w:style>
  <w:style w:type="paragraph" w:customStyle="1" w:styleId="Link">
    <w:name w:val="Link"/>
    <w:basedOn w:val="BodyText"/>
    <w:link w:val="LinkTegn"/>
    <w:rsid w:val="002F4C38"/>
    <w:rPr>
      <w:color w:val="0070C0"/>
      <w:u w:val="single"/>
    </w:rPr>
  </w:style>
  <w:style w:type="paragraph" w:styleId="ListBullet">
    <w:name w:val="List Bullet"/>
    <w:basedOn w:val="Normal"/>
    <w:uiPriority w:val="99"/>
    <w:semiHidden/>
    <w:unhideWhenUsed/>
    <w:rsid w:val="00E62D8C"/>
    <w:pPr>
      <w:numPr>
        <w:numId w:val="9"/>
      </w:numPr>
      <w:contextualSpacing/>
    </w:pPr>
  </w:style>
  <w:style w:type="character" w:customStyle="1" w:styleId="LinkTegn">
    <w:name w:val="Link Tegn"/>
    <w:basedOn w:val="BodyTextChar"/>
    <w:link w:val="Link"/>
    <w:rsid w:val="002F4C38"/>
    <w:rPr>
      <w:rFonts w:ascii="Arial" w:hAnsi="Arial" w:cs="Arial"/>
      <w:color w:val="0070C0"/>
      <w:sz w:val="20"/>
      <w:szCs w:val="20"/>
      <w:u w:val="single"/>
      <w:lang w:val="en-US"/>
    </w:rPr>
  </w:style>
  <w:style w:type="paragraph" w:styleId="ListParagraph">
    <w:name w:val="List Paragraph"/>
    <w:link w:val="ListParagraphChar"/>
    <w:uiPriority w:val="34"/>
    <w:rsid w:val="008E67CB"/>
    <w:pPr>
      <w:numPr>
        <w:numId w:val="3"/>
      </w:numPr>
      <w:spacing w:before="200" w:line="280" w:lineRule="atLeast"/>
      <w:contextualSpacing/>
    </w:pPr>
    <w:rPr>
      <w:rFonts w:ascii="Arial" w:hAnsi="Arial" w:cs="Arial"/>
      <w:color w:val="000000"/>
    </w:rPr>
  </w:style>
  <w:style w:type="paragraph" w:customStyle="1" w:styleId="Kolofon">
    <w:name w:val="Kolofon"/>
    <w:basedOn w:val="Normal"/>
    <w:link w:val="KolofonTegn"/>
    <w:qFormat/>
    <w:rsid w:val="00EC3564"/>
    <w:pPr>
      <w:spacing w:line="280" w:lineRule="atLeast"/>
      <w:jc w:val="right"/>
    </w:pPr>
    <w:rPr>
      <w:sz w:val="16"/>
    </w:rPr>
  </w:style>
  <w:style w:type="paragraph" w:customStyle="1" w:styleId="Grundlggendeafsnit">
    <w:name w:val="[Grundlæggende afsnit]"/>
    <w:basedOn w:val="Normal"/>
    <w:uiPriority w:val="99"/>
    <w:rsid w:val="00EE63F9"/>
    <w:rPr>
      <w:rFonts w:ascii="Minion Pro" w:hAnsi="Minion Pro" w:cs="Minion Pro"/>
      <w:szCs w:val="24"/>
    </w:rPr>
  </w:style>
  <w:style w:type="character" w:customStyle="1" w:styleId="KolofonTegn">
    <w:name w:val="Kolofon Tegn"/>
    <w:basedOn w:val="DefaultParagraphFont"/>
    <w:link w:val="Kolofon"/>
    <w:rsid w:val="00EC3564"/>
    <w:rPr>
      <w:sz w:val="16"/>
    </w:rPr>
  </w:style>
  <w:style w:type="paragraph" w:customStyle="1" w:styleId="H1">
    <w:name w:val="H1"/>
    <w:basedOn w:val="Normal"/>
    <w:uiPriority w:val="99"/>
    <w:rsid w:val="001B0B01"/>
    <w:pPr>
      <w:spacing w:after="340"/>
    </w:pPr>
    <w:rPr>
      <w:b/>
      <w:bCs/>
      <w:sz w:val="28"/>
      <w:szCs w:val="28"/>
    </w:rPr>
  </w:style>
  <w:style w:type="paragraph" w:customStyle="1" w:styleId="Tabeltekst">
    <w:name w:val="Tabeltekst"/>
    <w:basedOn w:val="Normal"/>
    <w:link w:val="TabeltekstTegn"/>
    <w:qFormat/>
    <w:rsid w:val="00EC3564"/>
    <w:pPr>
      <w:spacing w:before="80" w:after="80"/>
      <w:ind w:left="85" w:right="85"/>
    </w:pPr>
    <w:rPr>
      <w:bCs/>
      <w:sz w:val="18"/>
    </w:rPr>
  </w:style>
  <w:style w:type="character" w:customStyle="1" w:styleId="TabeltekstTegn">
    <w:name w:val="Tabeltekst Tegn"/>
    <w:basedOn w:val="DefaultParagraphFont"/>
    <w:link w:val="Tabeltekst"/>
    <w:rsid w:val="00EC3564"/>
    <w:rPr>
      <w:bCs/>
      <w:sz w:val="18"/>
    </w:rPr>
  </w:style>
  <w:style w:type="paragraph" w:customStyle="1" w:styleId="Brevtitel">
    <w:name w:val="Brevtitel"/>
    <w:basedOn w:val="Heading1"/>
    <w:next w:val="Normal"/>
    <w:link w:val="BrevtitelTegn"/>
    <w:rsid w:val="00520CFD"/>
    <w:pPr>
      <w:spacing w:before="3640" w:line="320" w:lineRule="atLeast"/>
    </w:pPr>
  </w:style>
  <w:style w:type="character" w:styleId="PlaceholderText">
    <w:name w:val="Placeholder Text"/>
    <w:basedOn w:val="DefaultParagraphFont"/>
    <w:uiPriority w:val="99"/>
    <w:semiHidden/>
    <w:rsid w:val="00E24EA4"/>
    <w:rPr>
      <w:color w:val="808080"/>
    </w:rPr>
  </w:style>
  <w:style w:type="character" w:customStyle="1" w:styleId="BrevtitelTegn">
    <w:name w:val="Brevtitel Tegn"/>
    <w:basedOn w:val="Heading1Char"/>
    <w:link w:val="Brevtitel"/>
    <w:rsid w:val="00520CFD"/>
    <w:rPr>
      <w:rFonts w:ascii="Arial" w:hAnsi="Arial" w:cs="Arial"/>
      <w:b/>
      <w:color w:val="000000"/>
      <w:sz w:val="28"/>
      <w:szCs w:val="28"/>
      <w:lang w:val="en-US"/>
    </w:rPr>
  </w:style>
  <w:style w:type="paragraph" w:customStyle="1" w:styleId="Default">
    <w:name w:val="Default"/>
    <w:rsid w:val="0018268C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eltotal">
    <w:name w:val="Tabel total"/>
    <w:basedOn w:val="Tabeloverskrift"/>
    <w:link w:val="TabeltotalTegn"/>
    <w:rsid w:val="007F2E6B"/>
  </w:style>
  <w:style w:type="paragraph" w:customStyle="1" w:styleId="Tabel">
    <w:name w:val="Tabel"/>
    <w:basedOn w:val="Normal"/>
    <w:link w:val="TabelTegn"/>
    <w:qFormat/>
    <w:rsid w:val="00EC3564"/>
    <w:pPr>
      <w:spacing w:before="80" w:after="100"/>
      <w:ind w:left="85" w:right="85"/>
    </w:pPr>
    <w:rPr>
      <w:sz w:val="18"/>
    </w:rPr>
  </w:style>
  <w:style w:type="paragraph" w:customStyle="1" w:styleId="Tabelnote">
    <w:name w:val="Tabel note"/>
    <w:basedOn w:val="Normal"/>
    <w:link w:val="TabelnoteTegn"/>
    <w:qFormat/>
    <w:rsid w:val="00EC3564"/>
    <w:pPr>
      <w:spacing w:after="200" w:line="276" w:lineRule="auto"/>
    </w:pPr>
    <w:rPr>
      <w:sz w:val="16"/>
      <w:szCs w:val="16"/>
    </w:rPr>
  </w:style>
  <w:style w:type="character" w:customStyle="1" w:styleId="TabelTegn">
    <w:name w:val="Tabel Tegn"/>
    <w:basedOn w:val="DefaultParagraphFont"/>
    <w:link w:val="Tabel"/>
    <w:rsid w:val="00EC3564"/>
    <w:rPr>
      <w:sz w:val="18"/>
    </w:rPr>
  </w:style>
  <w:style w:type="paragraph" w:customStyle="1" w:styleId="Afstandfratop">
    <w:name w:val="Afstand fra top"/>
    <w:basedOn w:val="Normal"/>
    <w:next w:val="Heading1"/>
    <w:link w:val="AfstandfratopTegn"/>
    <w:rsid w:val="002C3624"/>
    <w:pPr>
      <w:spacing w:before="3200"/>
    </w:pPr>
  </w:style>
  <w:style w:type="character" w:customStyle="1" w:styleId="TabelnoteTegn">
    <w:name w:val="Tabel note Tegn"/>
    <w:basedOn w:val="DefaultParagraphFont"/>
    <w:link w:val="Tabelnote"/>
    <w:rsid w:val="00EC3564"/>
    <w:rPr>
      <w:sz w:val="16"/>
      <w:szCs w:val="16"/>
    </w:rPr>
  </w:style>
  <w:style w:type="character" w:customStyle="1" w:styleId="AfstandfratopTegn">
    <w:name w:val="Afstand fra top Tegn"/>
    <w:basedOn w:val="DefaultParagraphFont"/>
    <w:link w:val="Afstandfratop"/>
    <w:rsid w:val="002C3624"/>
    <w:rPr>
      <w:rFonts w:ascii="Arial" w:hAnsi="Arial" w:cs="Arial"/>
      <w:color w:val="000000"/>
      <w:sz w:val="20"/>
      <w:szCs w:val="20"/>
    </w:rPr>
  </w:style>
  <w:style w:type="numbering" w:customStyle="1" w:styleId="TypografiPunkttegnSymbolsymbolVenstre063cmHngende06">
    <w:name w:val="Typografi Punkttegn Symbol (symbol) Venstre:  063 cm Hængende:  06..."/>
    <w:basedOn w:val="NoList"/>
    <w:rsid w:val="0057547F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67CB"/>
    <w:rPr>
      <w:rFonts w:ascii="Arial" w:hAnsi="Arial" w:cs="Arial"/>
      <w:color w:val="000000"/>
      <w:sz w:val="20"/>
      <w:szCs w:val="20"/>
    </w:rPr>
  </w:style>
  <w:style w:type="numbering" w:customStyle="1" w:styleId="Typografi1">
    <w:name w:val="Typografi1"/>
    <w:uiPriority w:val="99"/>
    <w:rsid w:val="00D27EDE"/>
    <w:pPr>
      <w:numPr>
        <w:numId w:val="4"/>
      </w:numPr>
    </w:pPr>
  </w:style>
  <w:style w:type="paragraph" w:customStyle="1" w:styleId="Talopstilling">
    <w:name w:val="Tal opstilling"/>
    <w:basedOn w:val="ListNumber"/>
    <w:link w:val="TalopstillingTegn"/>
    <w:qFormat/>
    <w:rsid w:val="00EC3564"/>
    <w:pPr>
      <w:tabs>
        <w:tab w:val="clear" w:pos="360"/>
      </w:tabs>
      <w:spacing w:before="200" w:after="200"/>
    </w:pPr>
    <w:rPr>
      <w:rFonts w:ascii="Arial" w:hAnsi="Arial" w:cs="Arial"/>
      <w:color w:val="000000"/>
    </w:rPr>
  </w:style>
  <w:style w:type="character" w:customStyle="1" w:styleId="TalopstillingTegn">
    <w:name w:val="Tal opstilling Tegn"/>
    <w:basedOn w:val="ListParagraphChar"/>
    <w:link w:val="Talopstilling"/>
    <w:rsid w:val="00EC3564"/>
    <w:rPr>
      <w:rFonts w:ascii="Arial" w:hAnsi="Arial" w:cs="Arial"/>
      <w:color w:val="000000"/>
      <w:sz w:val="24"/>
      <w:szCs w:val="20"/>
    </w:rPr>
  </w:style>
  <w:style w:type="paragraph" w:customStyle="1" w:styleId="Punktopstilling">
    <w:name w:val="Punkt opstilling"/>
    <w:basedOn w:val="ListBullet"/>
    <w:link w:val="PunktopstillingTegn"/>
    <w:qFormat/>
    <w:rsid w:val="00EC3564"/>
    <w:pPr>
      <w:spacing w:before="200" w:after="200"/>
      <w:ind w:left="357" w:hanging="357"/>
    </w:pPr>
    <w:rPr>
      <w:rFonts w:ascii="Arial" w:hAnsi="Arial" w:cs="Arial"/>
      <w:color w:val="000000"/>
    </w:rPr>
  </w:style>
  <w:style w:type="paragraph" w:styleId="ListNumber">
    <w:name w:val="List Number"/>
    <w:basedOn w:val="Normal"/>
    <w:uiPriority w:val="99"/>
    <w:semiHidden/>
    <w:unhideWhenUsed/>
    <w:rsid w:val="00BB5538"/>
    <w:pPr>
      <w:numPr>
        <w:numId w:val="6"/>
      </w:numPr>
      <w:contextualSpacing/>
    </w:pPr>
  </w:style>
  <w:style w:type="character" w:customStyle="1" w:styleId="PunktopstillingTegn">
    <w:name w:val="Punkt opstilling Tegn"/>
    <w:basedOn w:val="ListParagraphChar"/>
    <w:link w:val="Punktopstilling"/>
    <w:rsid w:val="00EC3564"/>
    <w:rPr>
      <w:rFonts w:ascii="Arial" w:hAnsi="Arial" w:cs="Arial"/>
      <w:color w:val="000000"/>
      <w:sz w:val="24"/>
      <w:szCs w:val="20"/>
    </w:rPr>
  </w:style>
  <w:style w:type="paragraph" w:customStyle="1" w:styleId="Tabeloverskrift">
    <w:name w:val="Tabeloverskrift"/>
    <w:basedOn w:val="Normal"/>
    <w:link w:val="TabeloverskriftTegn"/>
    <w:rsid w:val="000D527B"/>
    <w:pPr>
      <w:spacing w:before="80" w:after="100"/>
      <w:ind w:left="85" w:right="85"/>
    </w:pPr>
    <w:rPr>
      <w:b/>
      <w:sz w:val="18"/>
    </w:rPr>
  </w:style>
  <w:style w:type="table" w:styleId="GridTable1Light-Accent1">
    <w:name w:val="Grid Table 1 Light Accent 1"/>
    <w:basedOn w:val="TableNormal"/>
    <w:uiPriority w:val="46"/>
    <w:rsid w:val="000E03AE"/>
    <w:pPr>
      <w:spacing w:line="240" w:lineRule="auto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overskriftTegn">
    <w:name w:val="Tabeloverskrift Tegn"/>
    <w:basedOn w:val="DefaultParagraphFont"/>
    <w:link w:val="Tabeloverskrift"/>
    <w:rsid w:val="000D527B"/>
    <w:rPr>
      <w:rFonts w:ascii="Arial" w:hAnsi="Arial" w:cs="Arial"/>
      <w:b/>
      <w:color w:val="000000"/>
      <w:sz w:val="18"/>
      <w:szCs w:val="20"/>
      <w:lang w:val="en-US"/>
    </w:rPr>
  </w:style>
  <w:style w:type="table" w:styleId="LightShading">
    <w:name w:val="Light Shading"/>
    <w:basedOn w:val="TableNormal"/>
    <w:uiPriority w:val="60"/>
    <w:rsid w:val="000F732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abeltotalTegn">
    <w:name w:val="Tabel total Tegn"/>
    <w:basedOn w:val="TabeloverskriftTegn"/>
    <w:link w:val="Tabeltotal"/>
    <w:rsid w:val="007F2E6B"/>
    <w:rPr>
      <w:rFonts w:ascii="Arial" w:hAnsi="Arial" w:cs="Arial"/>
      <w:b/>
      <w:color w:val="000000"/>
      <w:sz w:val="18"/>
      <w:szCs w:val="20"/>
      <w:lang w:val="en-US"/>
    </w:rPr>
  </w:style>
  <w:style w:type="table" w:customStyle="1" w:styleId="MainTable">
    <w:name w:val="MainTable"/>
    <w:basedOn w:val="TableNormal"/>
    <w:uiPriority w:val="99"/>
    <w:rsid w:val="00B7792F"/>
    <w:pPr>
      <w:ind w:left="113" w:right="113"/>
    </w:pPr>
    <w:rPr>
      <w:rFonts w:ascii="Arial" w:hAnsi="Arial"/>
    </w:rPr>
    <w:tblPr>
      <w:tblStyleRowBandSize w:val="1"/>
      <w:tblCellMar>
        <w:top w:w="142" w:type="dxa"/>
        <w:left w:w="0" w:type="dxa"/>
        <w:bottom w:w="85" w:type="dxa"/>
        <w:right w:w="0" w:type="dxa"/>
      </w:tblCellMar>
    </w:tblPr>
    <w:tblStylePr w:type="firstRow">
      <w:pPr>
        <w:wordWrap/>
        <w:spacing w:line="288" w:lineRule="auto"/>
      </w:pPr>
      <w:rPr>
        <w:rFonts w:asciiTheme="minorHAnsi" w:hAnsiTheme="minorHAnsi"/>
        <w:b/>
        <w:color w:val="FFFFFF" w:themeColor="background1"/>
      </w:rPr>
      <w:tblPr/>
      <w:tcPr>
        <w:shd w:val="clear" w:color="auto" w:fill="056483"/>
      </w:tcPr>
    </w:tblStylePr>
    <w:tblStylePr w:type="lastRow">
      <w:rPr>
        <w:rFonts w:asciiTheme="minorHAnsi" w:hAnsiTheme="minorHAnsi"/>
        <w:b/>
        <w:sz w:val="20"/>
      </w:rPr>
      <w:tblPr/>
      <w:tcPr>
        <w:tcBorders>
          <w:top w:val="single" w:sz="4" w:space="0" w:color="555555"/>
          <w:bottom w:val="single" w:sz="4" w:space="0" w:color="555555"/>
        </w:tcBorders>
        <w:shd w:val="clear" w:color="auto" w:fill="E5E5E5"/>
      </w:tcPr>
    </w:tblStylePr>
    <w:tblStylePr w:type="band1Horz">
      <w:tblPr/>
      <w:tcPr>
        <w:tcBorders>
          <w:bottom w:val="single" w:sz="4" w:space="0" w:color="D7D7D7"/>
        </w:tcBorders>
        <w:shd w:val="clear" w:color="auto" w:fill="F7F7F7"/>
      </w:tcPr>
    </w:tblStylePr>
    <w:tblStylePr w:type="band2Horz">
      <w:tblPr/>
      <w:tcPr>
        <w:tcBorders>
          <w:top w:val="nil"/>
          <w:left w:val="nil"/>
          <w:bottom w:val="single" w:sz="4" w:space="0" w:color="D7D7D7"/>
          <w:right w:val="nil"/>
          <w:insideH w:val="nil"/>
          <w:insideV w:val="nil"/>
        </w:tcBorders>
        <w:shd w:val="clear" w:color="auto" w:fill="F7F7F7"/>
      </w:tcPr>
    </w:tblStylePr>
  </w:style>
  <w:style w:type="table" w:customStyle="1" w:styleId="SubTable">
    <w:name w:val="SubTable"/>
    <w:basedOn w:val="TableNormal"/>
    <w:uiPriority w:val="99"/>
    <w:rsid w:val="00FF088F"/>
    <w:pPr>
      <w:ind w:left="113" w:right="113"/>
    </w:pPr>
    <w:tblPr>
      <w:tblStyleRowBandSize w:val="1"/>
      <w:tblCellMar>
        <w:top w:w="113" w:type="dxa"/>
        <w:left w:w="0" w:type="dxa"/>
        <w:bottom w:w="57" w:type="dxa"/>
        <w:right w:w="0" w:type="dxa"/>
      </w:tblCellMar>
    </w:tblPr>
    <w:tcPr>
      <w:shd w:val="clear" w:color="auto" w:fill="F7F7F7"/>
    </w:tcPr>
    <w:tblStylePr w:type="firstRow">
      <w:pPr>
        <w:wordWrap/>
        <w:spacing w:line="288" w:lineRule="auto"/>
      </w:pPr>
      <w:rPr>
        <w:rFonts w:asciiTheme="minorHAnsi" w:hAnsiTheme="minorHAnsi"/>
        <w:b/>
        <w:sz w:val="20"/>
      </w:rPr>
      <w:tblPr/>
      <w:tcPr>
        <w:tcBorders>
          <w:top w:val="single" w:sz="4" w:space="0" w:color="D7D7D7"/>
          <w:bottom w:val="single" w:sz="4" w:space="0" w:color="D7D7D7"/>
        </w:tcBorders>
        <w:shd w:val="clear" w:color="auto" w:fill="F7F7F7"/>
      </w:tcPr>
    </w:tblStylePr>
    <w:tblStylePr w:type="lastRow">
      <w:pPr>
        <w:wordWrap/>
        <w:ind w:leftChars="0" w:left="113" w:rightChars="0" w:right="113"/>
      </w:pPr>
      <w:rPr>
        <w:b/>
      </w:rPr>
      <w:tblPr/>
      <w:tcPr>
        <w:tcBorders>
          <w:top w:val="single" w:sz="4" w:space="0" w:color="555555"/>
          <w:bottom w:val="single" w:sz="4" w:space="0" w:color="555555"/>
        </w:tcBorders>
        <w:shd w:val="clear" w:color="auto" w:fill="F7F7F7"/>
      </w:tcPr>
    </w:tblStylePr>
    <w:tblStylePr w:type="band1Horz">
      <w:tblPr/>
      <w:tcPr>
        <w:tcBorders>
          <w:bottom w:val="single" w:sz="4" w:space="0" w:color="D7D7D7"/>
        </w:tcBorders>
        <w:shd w:val="clear" w:color="auto" w:fill="F7F7F7"/>
      </w:tcPr>
    </w:tblStylePr>
    <w:tblStylePr w:type="band2Horz">
      <w:tblPr/>
      <w:tcPr>
        <w:tcBorders>
          <w:bottom w:val="single" w:sz="4" w:space="0" w:color="D7D7D7"/>
        </w:tcBorders>
        <w:shd w:val="clear" w:color="auto" w:fill="F7F7F7"/>
      </w:tcPr>
    </w:tblStylePr>
  </w:style>
  <w:style w:type="paragraph" w:styleId="NoSpacing">
    <w:name w:val="No Spacing"/>
    <w:uiPriority w:val="1"/>
    <w:qFormat/>
    <w:rsid w:val="00EC3564"/>
    <w:pPr>
      <w:spacing w:line="240" w:lineRule="auto"/>
    </w:pPr>
    <w:rPr>
      <w:rFonts w:ascii="Verdana" w:eastAsia="Calibri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u\Desktop\MASTERTEMPLATE.dotx" TargetMode="External"/></Relationships>
</file>

<file path=word/theme/theme1.xml><?xml version="1.0" encoding="utf-8"?>
<a:theme xmlns:a="http://schemas.openxmlformats.org/drawingml/2006/main" name="KPBrev">
  <a:themeElements>
    <a:clrScheme name="Custom 1">
      <a:dk1>
        <a:srgbClr val="000000"/>
      </a:dk1>
      <a:lt1>
        <a:sysClr val="window" lastClr="FFFFFF"/>
      </a:lt1>
      <a:dk2>
        <a:srgbClr val="4D5D1E"/>
      </a:dk2>
      <a:lt2>
        <a:srgbClr val="000000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2d__x002d__x002d_ xmlns="96c47bad-65db-4d5f-86bb-1c02544a7891">Ud- og indfasning</_x002d__x002d__x002d_>
    <_x002d__x002d_ xmlns="96c47bad-65db-4d5f-86bb-1c02544a7891" xsi:nil="true"/>
    <IconOverlay xmlns="http://schemas.microsoft.com/sharepoint/v4" xsi:nil="true"/>
    <Sortering xmlns="96c47bad-65db-4d5f-86bb-1c02544a7891">62</Sortering>
    <Download xmlns="96c47bad-65db-4d5f-86bb-1c02544a7891" xsi:nil="true"/>
    <yboy xmlns="96c47bad-65db-4d5f-86bb-1c02544a7891">
      <UserInfo>
        <DisplayName/>
        <AccountId xsi:nil="true"/>
        <AccountType/>
      </UserInfo>
    </yboy>
    <_x002d_ xmlns="96c47bad-65db-4d5f-86bb-1c02544a7891">Ud- og indfasning</_x002d_>
    <Forsideemne xmlns="96c47bad-65db-4d5f-86bb-1c02544a7891">KLIK-opgaver og bilag (KP Basis)</Forsideemn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0E607AEC89A64FB01FB1CE00625A5F" ma:contentTypeVersion="11" ma:contentTypeDescription="Opret et nyt dokument." ma:contentTypeScope="" ma:versionID="08eeacecd7cf9fa4b62276a3e3a7ecf7">
  <xsd:schema xmlns:xsd="http://www.w3.org/2001/XMLSchema" xmlns:xs="http://www.w3.org/2001/XMLSchema" xmlns:p="http://schemas.microsoft.com/office/2006/metadata/properties" xmlns:ns2="96c47bad-65db-4d5f-86bb-1c02544a7891" xmlns:ns3="http://schemas.microsoft.com/sharepoint/v4" xmlns:ns4="f82b57f8-2ccb-4ab0-a5d2-1bfd24bdaa36" targetNamespace="http://schemas.microsoft.com/office/2006/metadata/properties" ma:root="true" ma:fieldsID="4b1b9caf7c048ffd508799d88ac70002" ns2:_="" ns3:_="" ns4:_="">
    <xsd:import namespace="96c47bad-65db-4d5f-86bb-1c02544a7891"/>
    <xsd:import namespace="http://schemas.microsoft.com/sharepoint/v4"/>
    <xsd:import namespace="f82b57f8-2ccb-4ab0-a5d2-1bfd24bdaa36"/>
    <xsd:element name="properties">
      <xsd:complexType>
        <xsd:sequence>
          <xsd:element name="documentManagement">
            <xsd:complexType>
              <xsd:all>
                <xsd:element ref="ns2:Forsideemne" minOccurs="0"/>
                <xsd:element ref="ns2:_x002d_" minOccurs="0"/>
                <xsd:element ref="ns2:_x002d__x002d_" minOccurs="0"/>
                <xsd:element ref="ns2:Sortering" minOccurs="0"/>
                <xsd:element ref="ns2:Download" minOccurs="0"/>
                <xsd:element ref="ns3:IconOverlay" minOccurs="0"/>
                <xsd:element ref="ns2:yboy" minOccurs="0"/>
                <xsd:element ref="ns2:_x002d__x002d__x002d_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47bad-65db-4d5f-86bb-1c02544a7891" elementFormDefault="qualified">
    <xsd:import namespace="http://schemas.microsoft.com/office/2006/documentManagement/types"/>
    <xsd:import namespace="http://schemas.microsoft.com/office/infopath/2007/PartnerControls"/>
    <xsd:element name="Forsideemne" ma:index="2" nillable="true" ma:displayName="Forsideemne" ma:format="Dropdown" ma:internalName="Forsideemne">
      <xsd:simpleType>
        <xsd:restriction base="dms:Choice">
          <xsd:enumeration value="Forvaltningshåndbog"/>
          <xsd:enumeration value="Høringsmateriale"/>
          <xsd:enumeration value="KL-breve"/>
          <xsd:enumeration value="KLIK-opgaver"/>
          <xsd:enumeration value="KLIK-opgaver og bilag (KP Basis)"/>
          <xsd:enumeration value="KLIK-opgaver og bilag (KP)"/>
          <xsd:enumeration value="Bilag (KP Basis)"/>
          <xsd:enumeration value="Præsentationer"/>
          <xsd:enumeration value="Præsentationer (KMD SPK)"/>
          <xsd:enumeration value="Generelle præsentationer (KP Basis)"/>
          <xsd:enumeration value="Implementeringshåndbog for KMD SPK"/>
          <xsd:enumeration value="Implementeringsmaterialer (KP Basis)"/>
          <xsd:enumeration value="Implementeringsmaterialer (KP)"/>
          <xsd:enumeration value="SPK integrationer"/>
          <xsd:enumeration value="Vejledninger mv. (KP)"/>
          <xsd:enumeration value="Webinar om brugen af KMD SPK"/>
          <xsd:enumeration value="Webinarer om KLIK-opgaver (KP Basis)"/>
          <xsd:enumeration value="Webinarer om KLIK-opgaver (KP)"/>
          <xsd:enumeration value="Webinarer om release 2.0 (KP)"/>
          <xsd:enumeration value="Møder (KP)"/>
          <xsd:enumeration value="Netværksmøder (KP Basis)"/>
          <xsd:enumeration value="Undervisning for systemadministratorer (KP Basis)"/>
          <xsd:enumeration value="Undervisning for superbrugere (KP Basis)"/>
          <xsd:enumeration value="Undervisning for medarbejdere m/ økonomiopgaver (KP Basis)"/>
          <xsd:enumeration value="Undervisning for supportberettigede brugere (KP Basis)"/>
          <xsd:enumeration value="Ændringsforslag og releases (KP)"/>
          <xsd:enumeration value="UDK Pension"/>
          <xsd:enumeration value="Teamvejledninger (KP)"/>
          <xsd:enumeration value="Træningsmiljø (KP)"/>
        </xsd:restriction>
      </xsd:simpleType>
    </xsd:element>
    <xsd:element name="_x002d_" ma:index="3" nillable="true" ma:displayName="-" ma:internalName="_x002d_">
      <xsd:simpleType>
        <xsd:restriction base="dms:Text">
          <xsd:maxLength value="255"/>
        </xsd:restriction>
      </xsd:simpleType>
    </xsd:element>
    <xsd:element name="_x002d__x002d_" ma:index="4" nillable="true" ma:displayName="--" ma:internalName="_x002d__x002d_">
      <xsd:simpleType>
        <xsd:restriction base="dms:Text">
          <xsd:maxLength value="255"/>
        </xsd:restriction>
      </xsd:simpleType>
    </xsd:element>
    <xsd:element name="Sortering" ma:index="5" nillable="true" ma:displayName="Sortering" ma:decimals="0" ma:internalName="Sortering">
      <xsd:simpleType>
        <xsd:restriction base="dms:Number"/>
      </xsd:simpleType>
    </xsd:element>
    <xsd:element name="Download" ma:index="6" nillable="true" ma:displayName="Download" ma:internalName="Download">
      <xsd:simpleType>
        <xsd:restriction base="dms:Text">
          <xsd:maxLength value="255"/>
        </xsd:restriction>
      </xsd:simpleType>
    </xsd:element>
    <xsd:element name="yboy" ma:index="14" nillable="true" ma:displayName="Person eller gruppe" ma:list="UserInfo" ma:internalName="ybo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02d__x002d__x002d_" ma:index="15" ma:displayName="---" ma:internalName="_x002d__x002d__x002d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b57f8-2ccb-4ab0-a5d2-1bfd24bdaa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05B290-651A-4FF3-A0D9-3629CB65D4E0}"/>
</file>

<file path=customXml/itemProps2.xml><?xml version="1.0" encoding="utf-8"?>
<ds:datastoreItem xmlns:ds="http://schemas.openxmlformats.org/officeDocument/2006/customXml" ds:itemID="{B4A23D16-5F31-4B53-AB5C-D5EEC31350C6}"/>
</file>

<file path=customXml/itemProps3.xml><?xml version="1.0" encoding="utf-8"?>
<ds:datastoreItem xmlns:ds="http://schemas.openxmlformats.org/officeDocument/2006/customXml" ds:itemID="{0214CA41-AAA9-4DC1-94D4-D2ED49FA45A8}"/>
</file>

<file path=customXml/itemProps4.xml><?xml version="1.0" encoding="utf-8"?>
<ds:datastoreItem xmlns:ds="http://schemas.openxmlformats.org/officeDocument/2006/customXml" ds:itemID="{FDE75CAE-D528-476D-849B-5F0039778656}"/>
</file>

<file path=docProps/app.xml><?xml version="1.0" encoding="utf-8"?>
<Properties xmlns="http://schemas.openxmlformats.org/officeDocument/2006/extended-properties" xmlns:vt="http://schemas.openxmlformats.org/officeDocument/2006/docPropsVTypes">
  <Template>MASTERTEMPLATE.dotx</Template>
  <TotalTime>16</TotalTime>
  <Pages>2</Pages>
  <Words>117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MASTERSKABELON</vt:lpstr>
      <vt:lpstr>MASTERSKABELON</vt:lpstr>
    </vt:vector>
  </TitlesOfParts>
  <Company>ATP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MASTERSKABELON</dc:title>
  <dc:creator>Rune Lundegaard Uggerhøj</dc:creator>
  <cp:lastModifiedBy>Rune Lundegaard Uggerhøj</cp:lastModifiedBy>
  <cp:revision>8</cp:revision>
  <cp:lastPrinted>2017-03-13T10:09:00Z</cp:lastPrinted>
  <dcterms:created xsi:type="dcterms:W3CDTF">2021-09-21T07:53:00Z</dcterms:created>
  <dcterms:modified xsi:type="dcterms:W3CDTF">2021-09-22T08:22:00Z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0x010100D50E607AEC89A64FB01FB1CE00625A5F</vt:lpwstr>
  </property>
  <property fmtid="{D5CDD505-2E9C-101B-9397-08002B2CF9AE}" pid="3" name="CCMIsSharedOnOneDrive">
    <vt:bool>false</vt:bool>
  </property>
  <property fmtid="{D5CDD505-2E9C-101B-9397-08002B2CF9AE}" pid="4" name="xd_Signature">
    <vt:bool>false</vt:bool>
  </property>
  <property fmtid="{D5CDD505-2E9C-101B-9397-08002B2CF9AE}" pid="5" name="CCMOneDriveID">
    <vt:lpwstr/>
  </property>
  <property fmtid="{D5CDD505-2E9C-101B-9397-08002B2CF9AE}" pid="6" name="CCMOneDriveOwnerID">
    <vt:lpwstr/>
  </property>
  <property fmtid="{D5CDD505-2E9C-101B-9397-08002B2CF9AE}" pid="7" name="CCMOneDriveItemID">
    <vt:lpwstr/>
  </property>
  <property fmtid="{D5CDD505-2E9C-101B-9397-08002B2CF9AE}" pid="8" name="CCMSystem">
    <vt:lpwstr> </vt:lpwstr>
  </property>
  <property fmtid="{D5CDD505-2E9C-101B-9397-08002B2CF9AE}" pid="9" name="Dokumentstatus">
    <vt:lpwstr>02 - Under udarbejdelse</vt:lpwstr>
  </property>
</Properties>
</file>